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A1A32" w14:textId="77777777" w:rsidR="00D06709" w:rsidRPr="00DF1CB4" w:rsidRDefault="00D06709" w:rsidP="00DF1CB4">
      <w:pPr>
        <w:rPr>
          <w:sz w:val="8"/>
          <w:szCs w:val="12"/>
        </w:rPr>
      </w:pPr>
    </w:p>
    <w:tbl>
      <w:tblPr>
        <w:tblStyle w:val="TableGrid"/>
        <w:tblW w:w="11091" w:type="dxa"/>
        <w:tblLayout w:type="fixed"/>
        <w:tblLook w:val="0620" w:firstRow="1" w:lastRow="0" w:firstColumn="0" w:lastColumn="0" w:noHBand="1" w:noVBand="1"/>
      </w:tblPr>
      <w:tblGrid>
        <w:gridCol w:w="7221"/>
        <w:gridCol w:w="3634"/>
        <w:gridCol w:w="236"/>
      </w:tblGrid>
      <w:tr w:rsidR="00AD0DDD" w14:paraId="707921A5" w14:textId="77777777" w:rsidTr="00950C01">
        <w:trPr>
          <w:trHeight w:val="1340"/>
        </w:trPr>
        <w:tc>
          <w:tcPr>
            <w:tcW w:w="11091" w:type="dxa"/>
            <w:gridSpan w:val="3"/>
          </w:tcPr>
          <w:p w14:paraId="0A2BB8C6" w14:textId="77777777" w:rsidR="00830F83" w:rsidRDefault="002322BD" w:rsidP="00DF1CB4">
            <w:pPr>
              <w:pStyle w:val="Heading1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Curriculam- vitae</w:t>
            </w:r>
          </w:p>
          <w:p w14:paraId="4A5C37C8" w14:textId="77777777" w:rsidR="00AD0DDD" w:rsidRPr="002322BD" w:rsidRDefault="00FE2E9C" w:rsidP="00DF1CB4">
            <w:pPr>
              <w:pStyle w:val="Heading1"/>
              <w:rPr>
                <w:sz w:val="36"/>
                <w:szCs w:val="36"/>
              </w:rPr>
            </w:pPr>
            <w:r w:rsidRPr="002322BD">
              <w:rPr>
                <w:sz w:val="36"/>
                <w:szCs w:val="36"/>
              </w:rPr>
              <w:t>Haidar Sayyad</w:t>
            </w:r>
          </w:p>
          <w:p w14:paraId="4ED4C1CE" w14:textId="77777777" w:rsidR="00AD0DDD" w:rsidRPr="002322BD" w:rsidRDefault="002322BD" w:rsidP="002322BD">
            <w:pPr>
              <w:pStyle w:val="Text"/>
            </w:pPr>
            <w:r>
              <w:t xml:space="preserve">                                                                            </w:t>
            </w:r>
            <w:r w:rsidR="00FE2E9C" w:rsidRPr="002322BD">
              <w:t>Plant Manager</w:t>
            </w:r>
          </w:p>
          <w:p w14:paraId="531BE6FC" w14:textId="77777777" w:rsidR="006A0306" w:rsidRPr="006A0306" w:rsidRDefault="006A0306" w:rsidP="006A0306"/>
        </w:tc>
      </w:tr>
      <w:tr w:rsidR="00AD0DDD" w14:paraId="0C2030C8" w14:textId="77777777" w:rsidTr="00950C01">
        <w:trPr>
          <w:trHeight w:val="800"/>
        </w:trPr>
        <w:tc>
          <w:tcPr>
            <w:tcW w:w="11091" w:type="dxa"/>
            <w:gridSpan w:val="3"/>
          </w:tcPr>
          <w:p w14:paraId="720C9772" w14:textId="77777777" w:rsidR="00AD0DDD" w:rsidRDefault="002322BD" w:rsidP="002322BD">
            <w:pPr>
              <w:pStyle w:val="Text"/>
              <w:rPr>
                <w:szCs w:val="22"/>
              </w:rPr>
            </w:pPr>
            <w:r w:rsidRPr="002322BD">
              <w:rPr>
                <w:b/>
                <w:szCs w:val="22"/>
              </w:rPr>
              <w:t>Permanent Address</w:t>
            </w:r>
            <w:r>
              <w:rPr>
                <w:szCs w:val="22"/>
              </w:rPr>
              <w:t xml:space="preserve"> </w:t>
            </w:r>
            <w:r w:rsidRPr="002322BD">
              <w:rPr>
                <w:szCs w:val="22"/>
              </w:rPr>
              <w:t>- Shiral Tal. Ashti Dist. Beed</w:t>
            </w:r>
          </w:p>
          <w:p w14:paraId="681AEED1" w14:textId="77777777" w:rsidR="002322BD" w:rsidRDefault="002322BD" w:rsidP="002322BD">
            <w:pPr>
              <w:pStyle w:val="Text"/>
              <w:rPr>
                <w:szCs w:val="22"/>
              </w:rPr>
            </w:pPr>
            <w:r>
              <w:rPr>
                <w:b/>
                <w:szCs w:val="22"/>
              </w:rPr>
              <w:t xml:space="preserve">Current Address </w:t>
            </w:r>
            <w:r>
              <w:rPr>
                <w:szCs w:val="22"/>
              </w:rPr>
              <w:t>– wagholi Pune</w:t>
            </w:r>
          </w:p>
          <w:p w14:paraId="6C48B23F" w14:textId="77777777" w:rsidR="002322BD" w:rsidRDefault="002322BD" w:rsidP="002322BD">
            <w:pPr>
              <w:pStyle w:val="Text"/>
              <w:rPr>
                <w:szCs w:val="22"/>
              </w:rPr>
            </w:pPr>
            <w:r>
              <w:rPr>
                <w:b/>
                <w:szCs w:val="22"/>
              </w:rPr>
              <w:t xml:space="preserve">Contact Details </w:t>
            </w:r>
            <w:r>
              <w:rPr>
                <w:szCs w:val="22"/>
              </w:rPr>
              <w:t>– 9960854861</w:t>
            </w:r>
          </w:p>
          <w:p w14:paraId="3BEB116D" w14:textId="77777777" w:rsidR="002322BD" w:rsidRDefault="002322BD" w:rsidP="002322BD">
            <w:pPr>
              <w:pStyle w:val="Text"/>
              <w:rPr>
                <w:szCs w:val="22"/>
              </w:rPr>
            </w:pPr>
            <w:r>
              <w:rPr>
                <w:b/>
                <w:szCs w:val="22"/>
              </w:rPr>
              <w:t xml:space="preserve">Email </w:t>
            </w:r>
            <w:r>
              <w:rPr>
                <w:szCs w:val="22"/>
              </w:rPr>
              <w:t xml:space="preserve">– </w:t>
            </w:r>
            <w:hyperlink r:id="rId11" w:history="1">
              <w:r w:rsidRPr="00377A02">
                <w:rPr>
                  <w:rStyle w:val="Hyperlink"/>
                  <w:szCs w:val="22"/>
                </w:rPr>
                <w:t>haidarsayyad1@gmail.com</w:t>
              </w:r>
            </w:hyperlink>
          </w:p>
          <w:p w14:paraId="440843DC" w14:textId="77777777" w:rsidR="002322BD" w:rsidRPr="002322BD" w:rsidRDefault="002322BD" w:rsidP="002322BD">
            <w:pPr>
              <w:pStyle w:val="Text"/>
              <w:rPr>
                <w:szCs w:val="22"/>
              </w:rPr>
            </w:pPr>
            <w:r>
              <w:rPr>
                <w:b/>
                <w:szCs w:val="22"/>
              </w:rPr>
              <w:t xml:space="preserve">Pin Code </w:t>
            </w:r>
            <w:r w:rsidRPr="002322BD">
              <w:rPr>
                <w:szCs w:val="22"/>
              </w:rPr>
              <w:t>-</w:t>
            </w:r>
            <w:r>
              <w:rPr>
                <w:szCs w:val="22"/>
              </w:rPr>
              <w:t xml:space="preserve"> 414208</w:t>
            </w:r>
          </w:p>
        </w:tc>
      </w:tr>
      <w:tr w:rsidR="002322BD" w14:paraId="5044E51B" w14:textId="77777777" w:rsidTr="00950C01">
        <w:trPr>
          <w:gridAfter w:val="1"/>
          <w:wAfter w:w="236" w:type="dxa"/>
          <w:trHeight w:val="426"/>
        </w:trPr>
        <w:tc>
          <w:tcPr>
            <w:tcW w:w="7221" w:type="dxa"/>
          </w:tcPr>
          <w:p w14:paraId="49FC24AC" w14:textId="77777777" w:rsidR="002322BD" w:rsidRPr="00950C01" w:rsidRDefault="002322BD" w:rsidP="00950C01">
            <w:pPr>
              <w:pStyle w:val="Text"/>
              <w:rPr>
                <w:b/>
                <w:sz w:val="24"/>
              </w:rPr>
            </w:pPr>
            <w:r w:rsidRPr="00950C01">
              <w:rPr>
                <w:b/>
                <w:sz w:val="24"/>
              </w:rPr>
              <w:t>Objective</w:t>
            </w:r>
          </w:p>
        </w:tc>
        <w:tc>
          <w:tcPr>
            <w:tcW w:w="3634" w:type="dxa"/>
          </w:tcPr>
          <w:p w14:paraId="6917C747" w14:textId="77777777" w:rsidR="002322BD" w:rsidRDefault="002322BD" w:rsidP="00950C01">
            <w:pPr>
              <w:pStyle w:val="Text"/>
            </w:pPr>
            <w:sdt>
              <w:sdtPr>
                <w:id w:val="-2075571490"/>
                <w:placeholder>
                  <w:docPart w:val="8098CE07BED643078B1F4D4AED0730F6"/>
                </w:placeholder>
                <w:temporary/>
                <w:showingPlcHdr/>
                <w15:appearance w15:val="hidden"/>
              </w:sdtPr>
              <w:sdtContent>
                <w:r w:rsidRPr="00950C01">
                  <w:rPr>
                    <w:b/>
                    <w:sz w:val="24"/>
                  </w:rPr>
                  <w:t>Education</w:t>
                </w:r>
              </w:sdtContent>
            </w:sdt>
          </w:p>
        </w:tc>
      </w:tr>
      <w:tr w:rsidR="002322BD" w14:paraId="7A639ED2" w14:textId="77777777" w:rsidTr="00950C01">
        <w:trPr>
          <w:gridAfter w:val="1"/>
          <w:wAfter w:w="236" w:type="dxa"/>
          <w:trHeight w:val="1684"/>
        </w:trPr>
        <w:tc>
          <w:tcPr>
            <w:tcW w:w="7221" w:type="dxa"/>
          </w:tcPr>
          <w:p w14:paraId="7E160F60" w14:textId="416DC328" w:rsidR="002322BD" w:rsidRDefault="002322BD" w:rsidP="006A0306">
            <w:pPr>
              <w:pStyle w:val="Text"/>
            </w:pPr>
            <w:r>
              <w:t xml:space="preserve">To pursue the knowledge in </w:t>
            </w:r>
            <w:r w:rsidRPr="006E0DC2">
              <w:rPr>
                <w:b/>
              </w:rPr>
              <w:t>cattle feed</w:t>
            </w:r>
            <w:r>
              <w:t xml:space="preserve"> </w:t>
            </w:r>
            <w:r w:rsidR="006E0DC2">
              <w:t xml:space="preserve"> </w:t>
            </w:r>
            <w:r w:rsidR="006E0DC2" w:rsidRPr="006E0DC2">
              <w:rPr>
                <w:b/>
              </w:rPr>
              <w:t>fatty Acid</w:t>
            </w:r>
            <w:r w:rsidR="006E0DC2">
              <w:t xml:space="preserve"> </w:t>
            </w:r>
            <w:r>
              <w:t xml:space="preserve">(hydrogenation), </w:t>
            </w:r>
            <w:r w:rsidR="006E0DC2">
              <w:t xml:space="preserve">Different types of </w:t>
            </w:r>
            <w:r w:rsidRPr="006E0DC2">
              <w:rPr>
                <w:b/>
              </w:rPr>
              <w:t>Distillation</w:t>
            </w:r>
            <w:r w:rsidR="006E0DC2">
              <w:t xml:space="preserve"> like </w:t>
            </w:r>
            <w:r w:rsidR="006E0DC2" w:rsidRPr="006E0DC2">
              <w:rPr>
                <w:b/>
              </w:rPr>
              <w:t>Simple, Vacuum, Steam</w:t>
            </w:r>
            <w:r w:rsidR="006E0DC2">
              <w:t xml:space="preserve"> </w:t>
            </w:r>
            <w:r w:rsidR="006E0DC2" w:rsidRPr="006E0DC2">
              <w:rPr>
                <w:b/>
              </w:rPr>
              <w:t>distillation</w:t>
            </w:r>
            <w:r>
              <w:t>, Adhesive chemical and API which will strengthen and sharpen my Technical leadership skill and make me competent to face challenges in chemical industries</w:t>
            </w:r>
            <w:bookmarkStart w:id="0" w:name="_GoBack"/>
            <w:bookmarkEnd w:id="0"/>
            <w:r>
              <w:t xml:space="preserve"> and become asset of the organization.</w:t>
            </w:r>
          </w:p>
        </w:tc>
        <w:tc>
          <w:tcPr>
            <w:tcW w:w="3634" w:type="dxa"/>
            <w:vMerge w:val="restart"/>
          </w:tcPr>
          <w:p w14:paraId="2F58DC86" w14:textId="77777777" w:rsidR="002322BD" w:rsidRDefault="002322BD" w:rsidP="00DF1CB4">
            <w:pPr>
              <w:pStyle w:val="Text"/>
            </w:pPr>
          </w:p>
          <w:p w14:paraId="7F10C3E3" w14:textId="77777777" w:rsidR="002322BD" w:rsidRPr="0068479A" w:rsidRDefault="002322BD" w:rsidP="0068479A">
            <w:pPr>
              <w:pStyle w:val="Text"/>
              <w:rPr>
                <w:b/>
              </w:rPr>
            </w:pPr>
            <w:r w:rsidRPr="0068479A">
              <w:rPr>
                <w:b/>
              </w:rPr>
              <w:t>SSC - 2010</w:t>
            </w:r>
          </w:p>
          <w:p w14:paraId="4137D90B" w14:textId="77777777" w:rsidR="002322BD" w:rsidRDefault="002322BD" w:rsidP="0068479A">
            <w:pPr>
              <w:pStyle w:val="Text"/>
            </w:pPr>
            <w:r>
              <w:t>University – Aurangabad University</w:t>
            </w:r>
          </w:p>
          <w:p w14:paraId="168E6552" w14:textId="77777777" w:rsidR="002322BD" w:rsidRDefault="002322BD" w:rsidP="00DF1CB4">
            <w:pPr>
              <w:pStyle w:val="Text"/>
            </w:pPr>
            <w:r>
              <w:t>Maharashtra</w:t>
            </w:r>
          </w:p>
          <w:p w14:paraId="6FD1CAF6" w14:textId="77777777" w:rsidR="002322BD" w:rsidRDefault="002322BD" w:rsidP="00DF1CB4">
            <w:pPr>
              <w:pStyle w:val="Text"/>
            </w:pPr>
            <w:r>
              <w:t>Marks Obtain = 75%</w:t>
            </w:r>
          </w:p>
          <w:p w14:paraId="5E6426D7" w14:textId="77777777" w:rsidR="002322BD" w:rsidRDefault="002322BD" w:rsidP="00DF1CB4">
            <w:pPr>
              <w:pStyle w:val="Text"/>
            </w:pPr>
          </w:p>
          <w:p w14:paraId="43330077" w14:textId="77777777" w:rsidR="002322BD" w:rsidRPr="0068479A" w:rsidRDefault="002322BD" w:rsidP="00DF1CB4">
            <w:pPr>
              <w:pStyle w:val="Text"/>
              <w:rPr>
                <w:b/>
              </w:rPr>
            </w:pPr>
            <w:r w:rsidRPr="0068479A">
              <w:rPr>
                <w:b/>
              </w:rPr>
              <w:t>HSC – 2012</w:t>
            </w:r>
          </w:p>
          <w:p w14:paraId="16A5A076" w14:textId="77777777" w:rsidR="002322BD" w:rsidRDefault="002322BD" w:rsidP="0068479A">
            <w:pPr>
              <w:pStyle w:val="Text"/>
            </w:pPr>
            <w:r>
              <w:t>University</w:t>
            </w:r>
            <w:r>
              <w:t xml:space="preserve"> – Aurangabad University</w:t>
            </w:r>
          </w:p>
          <w:p w14:paraId="6B09906D" w14:textId="77777777" w:rsidR="002322BD" w:rsidRDefault="002322BD" w:rsidP="0068479A">
            <w:pPr>
              <w:pStyle w:val="Text"/>
            </w:pPr>
            <w:r>
              <w:t>Maharashtra</w:t>
            </w:r>
          </w:p>
          <w:p w14:paraId="68F6A353" w14:textId="77777777" w:rsidR="002322BD" w:rsidRDefault="002322BD" w:rsidP="0068479A">
            <w:pPr>
              <w:pStyle w:val="Text"/>
            </w:pPr>
            <w:r>
              <w:t>Marks Obtain = 50</w:t>
            </w:r>
            <w:r>
              <w:t>%</w:t>
            </w:r>
          </w:p>
          <w:p w14:paraId="58E49F90" w14:textId="77777777" w:rsidR="002322BD" w:rsidRDefault="002322BD" w:rsidP="00DF1CB4">
            <w:pPr>
              <w:pStyle w:val="Text"/>
            </w:pPr>
          </w:p>
          <w:p w14:paraId="55CA2D2E" w14:textId="77777777" w:rsidR="002322BD" w:rsidRPr="0068479A" w:rsidRDefault="002322BD" w:rsidP="00DF1CB4">
            <w:pPr>
              <w:pStyle w:val="Text"/>
              <w:rPr>
                <w:b/>
              </w:rPr>
            </w:pPr>
            <w:r w:rsidRPr="0068479A">
              <w:rPr>
                <w:b/>
              </w:rPr>
              <w:t>Diploma In Chemical Engineering.</w:t>
            </w:r>
          </w:p>
          <w:p w14:paraId="48341DB2" w14:textId="77777777" w:rsidR="002322BD" w:rsidRDefault="002322BD" w:rsidP="0068479A">
            <w:pPr>
              <w:pStyle w:val="Text"/>
              <w:ind w:left="0"/>
            </w:pPr>
            <w:r>
              <w:t xml:space="preserve">   Universi</w:t>
            </w:r>
            <w:r>
              <w:t>ty –</w:t>
            </w:r>
            <w:r>
              <w:t xml:space="preserve"> Mumbai</w:t>
            </w:r>
            <w:r>
              <w:t xml:space="preserve"> University</w:t>
            </w:r>
          </w:p>
          <w:p w14:paraId="1264034B" w14:textId="77777777" w:rsidR="002322BD" w:rsidRDefault="002322BD" w:rsidP="0068479A">
            <w:pPr>
              <w:pStyle w:val="Text"/>
            </w:pPr>
            <w:r>
              <w:t>Maharashtra</w:t>
            </w:r>
          </w:p>
          <w:p w14:paraId="21DF0E9E" w14:textId="77777777" w:rsidR="002322BD" w:rsidRDefault="002322BD" w:rsidP="0068479A">
            <w:pPr>
              <w:pStyle w:val="Text"/>
            </w:pPr>
            <w:r>
              <w:t>Marks Obtain = 63</w:t>
            </w:r>
            <w:r>
              <w:t>%</w:t>
            </w:r>
          </w:p>
          <w:p w14:paraId="054089FC" w14:textId="77777777" w:rsidR="002322BD" w:rsidRDefault="002322BD" w:rsidP="0068479A">
            <w:pPr>
              <w:pStyle w:val="Text"/>
            </w:pPr>
          </w:p>
          <w:p w14:paraId="17FA4012" w14:textId="77777777" w:rsidR="002322BD" w:rsidRPr="0068479A" w:rsidRDefault="002322BD" w:rsidP="0068479A">
            <w:pPr>
              <w:pStyle w:val="Text"/>
              <w:rPr>
                <w:b/>
              </w:rPr>
            </w:pPr>
            <w:r w:rsidRPr="0068479A">
              <w:rPr>
                <w:b/>
              </w:rPr>
              <w:t>BE Chemical</w:t>
            </w:r>
          </w:p>
          <w:p w14:paraId="7678BCDD" w14:textId="77777777" w:rsidR="002322BD" w:rsidRDefault="002322BD" w:rsidP="0068479A">
            <w:pPr>
              <w:pStyle w:val="Text"/>
            </w:pPr>
            <w:r>
              <w:t>Universit</w:t>
            </w:r>
            <w:r>
              <w:t>y –</w:t>
            </w:r>
            <w:r>
              <w:t xml:space="preserve"> Pune</w:t>
            </w:r>
            <w:r>
              <w:t xml:space="preserve"> University</w:t>
            </w:r>
          </w:p>
          <w:p w14:paraId="10F271AF" w14:textId="77777777" w:rsidR="002322BD" w:rsidRDefault="002322BD" w:rsidP="0068479A">
            <w:pPr>
              <w:pStyle w:val="Text"/>
            </w:pPr>
            <w:r>
              <w:t>Maharashtra</w:t>
            </w:r>
          </w:p>
          <w:p w14:paraId="400002BE" w14:textId="77777777" w:rsidR="002322BD" w:rsidRDefault="002322BD" w:rsidP="0068479A">
            <w:pPr>
              <w:pStyle w:val="Text"/>
            </w:pPr>
            <w:r>
              <w:t>Marks Obtain = Pursuing Final year</w:t>
            </w:r>
          </w:p>
          <w:p w14:paraId="5B760764" w14:textId="77777777" w:rsidR="002322BD" w:rsidRDefault="002322BD" w:rsidP="0068479A">
            <w:pPr>
              <w:pStyle w:val="Text"/>
            </w:pPr>
          </w:p>
          <w:p w14:paraId="5A067566" w14:textId="77777777" w:rsidR="002322BD" w:rsidRDefault="002322BD" w:rsidP="0068479A">
            <w:pPr>
              <w:pStyle w:val="Text"/>
              <w:ind w:left="0"/>
            </w:pPr>
          </w:p>
          <w:p w14:paraId="44D29D60" w14:textId="77777777" w:rsidR="002322BD" w:rsidRDefault="002322BD" w:rsidP="00950C01">
            <w:pPr>
              <w:pStyle w:val="Text"/>
            </w:pPr>
            <w:sdt>
              <w:sdtPr>
                <w:rPr>
                  <w:noProof/>
                  <w:lang w:val="en-AU" w:eastAsia="en-AU"/>
                </w:rPr>
                <w:id w:val="2131589075"/>
                <w:placeholder>
                  <w:docPart w:val="42AB699AF77E4A74AB19F3D7C3E938BC"/>
                </w:placeholder>
                <w:temporary/>
                <w:showingPlcHdr/>
                <w15:appearance w15:val="hidden"/>
              </w:sdtPr>
              <w:sdtContent>
                <w:r w:rsidRPr="00950C01">
                  <w:rPr>
                    <w:b/>
                    <w:noProof/>
                    <w:lang w:eastAsia="en-AU"/>
                  </w:rPr>
                  <w:t>KEY SKILLS</w:t>
                </w:r>
              </w:sdtContent>
            </w:sdt>
          </w:p>
          <w:p w14:paraId="5EEC451D" w14:textId="77777777" w:rsidR="002322BD" w:rsidRDefault="002322BD" w:rsidP="0068479A">
            <w:pPr>
              <w:pStyle w:val="ListParagraph"/>
            </w:pPr>
            <w:r>
              <w:t>Cost reduction aproach in process</w:t>
            </w:r>
          </w:p>
          <w:p w14:paraId="29245030" w14:textId="77777777" w:rsidR="002322BD" w:rsidRDefault="002322BD" w:rsidP="0068479A">
            <w:pPr>
              <w:pStyle w:val="ListParagraph"/>
            </w:pPr>
            <w:r>
              <w:t>Time cycle management</w:t>
            </w:r>
          </w:p>
          <w:p w14:paraId="7125156E" w14:textId="77777777" w:rsidR="002322BD" w:rsidRDefault="002322BD" w:rsidP="0068479A">
            <w:pPr>
              <w:pStyle w:val="ListParagraph"/>
            </w:pPr>
            <w:r>
              <w:t xml:space="preserve">product chemistry learning </w:t>
            </w:r>
          </w:p>
          <w:p w14:paraId="36B40E8E" w14:textId="77777777" w:rsidR="002322BD" w:rsidRDefault="002322BD" w:rsidP="0068479A">
            <w:pPr>
              <w:pStyle w:val="ListParagraph"/>
              <w:numPr>
                <w:ilvl w:val="0"/>
                <w:numId w:val="0"/>
              </w:numPr>
              <w:ind w:left="527"/>
            </w:pPr>
          </w:p>
          <w:p w14:paraId="349F1F26" w14:textId="77777777" w:rsidR="002322BD" w:rsidRPr="00950C01" w:rsidRDefault="002322BD" w:rsidP="00950C01">
            <w:pPr>
              <w:pStyle w:val="Text"/>
              <w:rPr>
                <w:b/>
                <w:sz w:val="24"/>
              </w:rPr>
            </w:pPr>
            <w:r w:rsidRPr="00950C01">
              <w:rPr>
                <w:b/>
                <w:sz w:val="24"/>
              </w:rPr>
              <w:lastRenderedPageBreak/>
              <w:t>Awards</w:t>
            </w:r>
          </w:p>
          <w:p w14:paraId="577ACC2C" w14:textId="77777777" w:rsidR="002322BD" w:rsidRDefault="002322BD" w:rsidP="0068479A">
            <w:pPr>
              <w:pStyle w:val="ListParagraph"/>
            </w:pPr>
            <w:r>
              <w:t>5’s Project</w:t>
            </w:r>
          </w:p>
          <w:p w14:paraId="1CF785E2" w14:textId="77777777" w:rsidR="002322BD" w:rsidRDefault="002322BD" w:rsidP="0068479A">
            <w:pPr>
              <w:pStyle w:val="ListParagraph"/>
            </w:pPr>
            <w:r>
              <w:t>Time cycle management champion</w:t>
            </w:r>
          </w:p>
          <w:p w14:paraId="5ED7F708" w14:textId="77777777" w:rsidR="002322BD" w:rsidRDefault="002322BD" w:rsidP="00950C01"/>
          <w:p w14:paraId="1E2CD622" w14:textId="77777777" w:rsidR="002322BD" w:rsidRDefault="002322BD" w:rsidP="00950C01">
            <w:pPr>
              <w:pStyle w:val="Text"/>
              <w:rPr>
                <w:b/>
                <w:sz w:val="24"/>
              </w:rPr>
            </w:pPr>
            <w:r w:rsidRPr="00950C01">
              <w:rPr>
                <w:b/>
                <w:sz w:val="24"/>
              </w:rPr>
              <w:t>Personal Details</w:t>
            </w:r>
          </w:p>
          <w:p w14:paraId="391FA33B" w14:textId="77777777" w:rsidR="002322BD" w:rsidRDefault="002322BD" w:rsidP="00950C01">
            <w:pPr>
              <w:pStyle w:val="Text"/>
              <w:rPr>
                <w:b/>
                <w:sz w:val="24"/>
              </w:rPr>
            </w:pPr>
          </w:p>
          <w:p w14:paraId="0DC5CFD9" w14:textId="77777777" w:rsidR="002322BD" w:rsidRDefault="002322BD" w:rsidP="00950C01">
            <w:pPr>
              <w:pStyle w:val="Text"/>
              <w:numPr>
                <w:ilvl w:val="0"/>
                <w:numId w:val="12"/>
              </w:numPr>
              <w:rPr>
                <w:szCs w:val="22"/>
              </w:rPr>
            </w:pPr>
            <w:r w:rsidRPr="00950C01">
              <w:rPr>
                <w:szCs w:val="22"/>
              </w:rPr>
              <w:t>Date of Birth</w:t>
            </w:r>
            <w:r>
              <w:rPr>
                <w:szCs w:val="22"/>
              </w:rPr>
              <w:t xml:space="preserve"> – 06/07/1993</w:t>
            </w:r>
          </w:p>
          <w:p w14:paraId="78C38142" w14:textId="77777777" w:rsidR="002322BD" w:rsidRDefault="002322BD" w:rsidP="00950C01">
            <w:pPr>
              <w:pStyle w:val="Text"/>
              <w:numPr>
                <w:ilvl w:val="0"/>
                <w:numId w:val="12"/>
              </w:numPr>
              <w:rPr>
                <w:szCs w:val="22"/>
              </w:rPr>
            </w:pPr>
            <w:r>
              <w:rPr>
                <w:szCs w:val="22"/>
              </w:rPr>
              <w:t>Gender – Male</w:t>
            </w:r>
          </w:p>
          <w:p w14:paraId="7F42C17A" w14:textId="77777777" w:rsidR="002322BD" w:rsidRDefault="002322BD" w:rsidP="00950C01">
            <w:pPr>
              <w:pStyle w:val="Text"/>
              <w:numPr>
                <w:ilvl w:val="0"/>
                <w:numId w:val="12"/>
              </w:numPr>
              <w:rPr>
                <w:szCs w:val="22"/>
              </w:rPr>
            </w:pPr>
            <w:r>
              <w:rPr>
                <w:szCs w:val="22"/>
              </w:rPr>
              <w:t>Marital Status – Married</w:t>
            </w:r>
          </w:p>
          <w:p w14:paraId="3F0552F1" w14:textId="77777777" w:rsidR="002322BD" w:rsidRDefault="002322BD" w:rsidP="00950C01">
            <w:pPr>
              <w:pStyle w:val="Text"/>
              <w:numPr>
                <w:ilvl w:val="0"/>
                <w:numId w:val="12"/>
              </w:numPr>
              <w:rPr>
                <w:szCs w:val="22"/>
              </w:rPr>
            </w:pPr>
            <w:r>
              <w:rPr>
                <w:szCs w:val="22"/>
              </w:rPr>
              <w:t>Nationality – Indian</w:t>
            </w:r>
          </w:p>
          <w:p w14:paraId="4A4BB780" w14:textId="77777777" w:rsidR="002322BD" w:rsidRDefault="002322BD" w:rsidP="00950C01">
            <w:pPr>
              <w:pStyle w:val="Text"/>
              <w:rPr>
                <w:szCs w:val="22"/>
              </w:rPr>
            </w:pPr>
          </w:p>
          <w:p w14:paraId="55CB7C12" w14:textId="77777777" w:rsidR="002322BD" w:rsidRPr="00950C01" w:rsidRDefault="002322BD" w:rsidP="00950C01">
            <w:pPr>
              <w:pStyle w:val="Text"/>
              <w:rPr>
                <w:szCs w:val="22"/>
              </w:rPr>
            </w:pPr>
          </w:p>
        </w:tc>
      </w:tr>
      <w:tr w:rsidR="002322BD" w14:paraId="48C0EEEF" w14:textId="77777777" w:rsidTr="00950C01">
        <w:trPr>
          <w:gridAfter w:val="1"/>
          <w:wAfter w:w="236" w:type="dxa"/>
          <w:trHeight w:val="567"/>
        </w:trPr>
        <w:tc>
          <w:tcPr>
            <w:tcW w:w="7221" w:type="dxa"/>
          </w:tcPr>
          <w:p w14:paraId="5AD0C7C9" w14:textId="77777777" w:rsidR="002322BD" w:rsidRDefault="002322BD" w:rsidP="006A0306">
            <w:pPr>
              <w:pStyle w:val="Text"/>
            </w:pPr>
            <w:sdt>
              <w:sdtPr>
                <w:id w:val="1813675065"/>
                <w:placeholder>
                  <w:docPart w:val="534D42AA33744ECEAD5741AFAC8825C7"/>
                </w:placeholder>
                <w:temporary/>
                <w:showingPlcHdr/>
                <w15:appearance w15:val="hidden"/>
              </w:sdtPr>
              <w:sdtContent>
                <w:r w:rsidRPr="006A0306">
                  <w:rPr>
                    <w:b/>
                  </w:rPr>
                  <w:t>Experience</w:t>
                </w:r>
              </w:sdtContent>
            </w:sdt>
          </w:p>
        </w:tc>
        <w:tc>
          <w:tcPr>
            <w:tcW w:w="3634" w:type="dxa"/>
            <w:vMerge/>
          </w:tcPr>
          <w:p w14:paraId="168D60A2" w14:textId="77777777" w:rsidR="002322BD" w:rsidRDefault="002322BD" w:rsidP="00DF1CB4"/>
        </w:tc>
      </w:tr>
      <w:tr w:rsidR="002322BD" w14:paraId="22DD577A" w14:textId="77777777" w:rsidTr="00950C01">
        <w:trPr>
          <w:gridAfter w:val="1"/>
          <w:wAfter w:w="236" w:type="dxa"/>
          <w:trHeight w:val="567"/>
        </w:trPr>
        <w:tc>
          <w:tcPr>
            <w:tcW w:w="7221" w:type="dxa"/>
          </w:tcPr>
          <w:p w14:paraId="2C9B16A0" w14:textId="77777777" w:rsidR="002322BD" w:rsidRPr="006A0306" w:rsidRDefault="002322BD" w:rsidP="006A0306">
            <w:pPr>
              <w:pStyle w:val="Text"/>
              <w:rPr>
                <w:sz w:val="24"/>
              </w:rPr>
            </w:pPr>
            <w:r w:rsidRPr="006A0306">
              <w:rPr>
                <w:sz w:val="24"/>
              </w:rPr>
              <w:t>Total 10 Years of experience</w:t>
            </w:r>
          </w:p>
          <w:p w14:paraId="54BFBCC2" w14:textId="77777777" w:rsidR="002322BD" w:rsidRDefault="002322BD" w:rsidP="006A0306">
            <w:pPr>
              <w:pStyle w:val="Text"/>
              <w:rPr>
                <w:sz w:val="24"/>
              </w:rPr>
            </w:pPr>
          </w:p>
          <w:p w14:paraId="5AB94700" w14:textId="77777777" w:rsidR="002322BD" w:rsidRPr="006A0306" w:rsidRDefault="002322BD" w:rsidP="006A0306">
            <w:pPr>
              <w:pStyle w:val="Text"/>
              <w:rPr>
                <w:b/>
                <w:sz w:val="24"/>
              </w:rPr>
            </w:pPr>
            <w:r w:rsidRPr="006A0306">
              <w:rPr>
                <w:b/>
                <w:sz w:val="24"/>
              </w:rPr>
              <w:t xml:space="preserve">SAV chemical Pvt. Ltd. </w:t>
            </w:r>
            <w:r>
              <w:rPr>
                <w:b/>
                <w:sz w:val="24"/>
              </w:rPr>
              <w:t>Chakan Pune</w:t>
            </w:r>
          </w:p>
          <w:p w14:paraId="10E5B3C1" w14:textId="77777777" w:rsidR="002322BD" w:rsidRDefault="002322BD" w:rsidP="006A0306">
            <w:pPr>
              <w:pStyle w:val="Text"/>
            </w:pPr>
            <w:r>
              <w:t>Plant Manager ( Jan 2026 – Present)</w:t>
            </w:r>
          </w:p>
          <w:p w14:paraId="572DA40A" w14:textId="77777777" w:rsidR="002322BD" w:rsidRDefault="002322BD" w:rsidP="006A0306">
            <w:pPr>
              <w:pStyle w:val="Text"/>
            </w:pPr>
          </w:p>
          <w:p w14:paraId="0CFB04EE" w14:textId="77777777" w:rsidR="002322BD" w:rsidRPr="00830F83" w:rsidRDefault="002322BD" w:rsidP="006A0306">
            <w:pPr>
              <w:pStyle w:val="Text"/>
              <w:rPr>
                <w:b/>
              </w:rPr>
            </w:pPr>
            <w:r w:rsidRPr="00830F83">
              <w:rPr>
                <w:b/>
              </w:rPr>
              <w:t>Job Description</w:t>
            </w:r>
          </w:p>
          <w:p w14:paraId="14F8C427" w14:textId="77777777" w:rsidR="002322BD" w:rsidRDefault="002322BD" w:rsidP="006A0306">
            <w:pPr>
              <w:pStyle w:val="Text"/>
            </w:pPr>
          </w:p>
          <w:p w14:paraId="2689CDA8" w14:textId="77777777" w:rsidR="002322BD" w:rsidRPr="006A0306" w:rsidRDefault="002322BD" w:rsidP="006A0306">
            <w:pPr>
              <w:pStyle w:val="Text"/>
            </w:pPr>
            <w:r>
              <w:t xml:space="preserve">• </w:t>
            </w:r>
            <w:r>
              <w:t xml:space="preserve"> </w:t>
            </w:r>
            <w:r w:rsidRPr="006A0306">
              <w:t>ISO 9001 and 15001 factories compliance, MPCB hazardous annual returns forms filling, Legal compliances handling, Factories Monthly billing, vendors billing and selection.</w:t>
            </w:r>
          </w:p>
          <w:p w14:paraId="0FA3766F" w14:textId="77777777" w:rsidR="002322BD" w:rsidRPr="006A0306" w:rsidRDefault="002322BD" w:rsidP="006A0306">
            <w:pPr>
              <w:pStyle w:val="Text"/>
            </w:pPr>
            <w:r w:rsidRPr="006A0306">
              <w:t>• Adhesive chemical manufacturing units operation handling experience. Different types cyanoacrylate adhesive manufacturing for different applications like Sealant, gasket, thread locker, wood and paper, High temperature resistance adhesive chemical.</w:t>
            </w:r>
          </w:p>
          <w:p w14:paraId="0D032FFB" w14:textId="77777777" w:rsidR="002322BD" w:rsidRPr="006A0306" w:rsidRDefault="002322BD" w:rsidP="006A0306">
            <w:pPr>
              <w:pStyle w:val="Text"/>
            </w:pPr>
            <w:r w:rsidRPr="006A0306">
              <w:t>• Annual AMC and certification get done from vendors.</w:t>
            </w:r>
          </w:p>
          <w:p w14:paraId="4E5477BD" w14:textId="77777777" w:rsidR="002322BD" w:rsidRPr="006A0306" w:rsidRDefault="002322BD" w:rsidP="006A0306">
            <w:pPr>
              <w:pStyle w:val="Text"/>
            </w:pPr>
            <w:r w:rsidRPr="006A0306">
              <w:t>•  Stock Audit, Material management</w:t>
            </w:r>
          </w:p>
          <w:p w14:paraId="19827969" w14:textId="77777777" w:rsidR="002322BD" w:rsidRPr="006A0306" w:rsidRDefault="002322BD" w:rsidP="006A0306">
            <w:pPr>
              <w:pStyle w:val="Text"/>
            </w:pPr>
            <w:r w:rsidRPr="006A0306">
              <w:t>• R&amp;D department, QC QA department and production department managing experience.</w:t>
            </w:r>
          </w:p>
          <w:p w14:paraId="3D786C43" w14:textId="77777777" w:rsidR="002322BD" w:rsidRPr="006A0306" w:rsidRDefault="002322BD" w:rsidP="006A0306">
            <w:pPr>
              <w:pStyle w:val="Text"/>
            </w:pPr>
            <w:r w:rsidRPr="006A0306">
              <w:t>• 12 MT per day production facility with 4 reactor.</w:t>
            </w:r>
          </w:p>
          <w:p w14:paraId="4FDE2C3E" w14:textId="77777777" w:rsidR="002322BD" w:rsidRPr="006A0306" w:rsidRDefault="002322BD" w:rsidP="006A0306">
            <w:pPr>
              <w:pStyle w:val="Text"/>
            </w:pPr>
            <w:r w:rsidRPr="006A0306">
              <w:t>•  Cost optimization and reduction</w:t>
            </w:r>
          </w:p>
          <w:p w14:paraId="19542190" w14:textId="77777777" w:rsidR="002322BD" w:rsidRPr="006A0306" w:rsidRDefault="002322BD" w:rsidP="006A0306">
            <w:pPr>
              <w:pStyle w:val="Text"/>
            </w:pPr>
            <w:r w:rsidRPr="006A0306">
              <w:t>• 5’s system standardization, good documentation compliances.</w:t>
            </w:r>
          </w:p>
          <w:p w14:paraId="4B985F63" w14:textId="77777777" w:rsidR="002322BD" w:rsidRPr="006A0306" w:rsidRDefault="002322BD" w:rsidP="006A0306">
            <w:pPr>
              <w:pStyle w:val="Text"/>
            </w:pPr>
            <w:r w:rsidRPr="006A0306">
              <w:t>•  production scale up and monitoring</w:t>
            </w:r>
          </w:p>
          <w:p w14:paraId="2F903D25" w14:textId="77777777" w:rsidR="002322BD" w:rsidRDefault="002322BD" w:rsidP="006A0306">
            <w:pPr>
              <w:pStyle w:val="Text"/>
            </w:pPr>
            <w:r w:rsidRPr="006A0306">
              <w:t>• Environmental compliances filling and monitoring of factory</w:t>
            </w:r>
            <w:r>
              <w:t>.</w:t>
            </w:r>
          </w:p>
          <w:p w14:paraId="4B8688A9" w14:textId="77777777" w:rsidR="002322BD" w:rsidRDefault="002322BD" w:rsidP="006A0306">
            <w:pPr>
              <w:pStyle w:val="Text"/>
            </w:pPr>
          </w:p>
          <w:p w14:paraId="03359B88" w14:textId="77777777" w:rsidR="002322BD" w:rsidRPr="00830F83" w:rsidRDefault="002322BD" w:rsidP="006A0306">
            <w:pPr>
              <w:pStyle w:val="Text"/>
              <w:rPr>
                <w:rFonts w:ascii="Arial Black" w:hAnsi="Arial Black"/>
                <w:b/>
              </w:rPr>
            </w:pPr>
            <w:r w:rsidRPr="00830F83">
              <w:rPr>
                <w:rFonts w:ascii="Arial Black" w:hAnsi="Arial Black"/>
                <w:b/>
                <w:sz w:val="24"/>
              </w:rPr>
              <w:t>Mangalam Organics Ltd.</w:t>
            </w:r>
            <w:r>
              <w:rPr>
                <w:rFonts w:ascii="Arial Black" w:hAnsi="Arial Black"/>
                <w:b/>
                <w:sz w:val="24"/>
              </w:rPr>
              <w:t xml:space="preserve"> Khopoli lonavala</w:t>
            </w:r>
          </w:p>
          <w:p w14:paraId="3A9C659B" w14:textId="77777777" w:rsidR="002322BD" w:rsidRDefault="002322BD" w:rsidP="006A0306">
            <w:pPr>
              <w:pStyle w:val="Text"/>
            </w:pPr>
            <w:r>
              <w:t>Plant Incharge ( June 2024- Dec 2025)</w:t>
            </w:r>
          </w:p>
          <w:p w14:paraId="1CF2C3CE" w14:textId="77777777" w:rsidR="002322BD" w:rsidRDefault="002322BD" w:rsidP="006A0306">
            <w:pPr>
              <w:pStyle w:val="Text"/>
            </w:pPr>
            <w:r>
              <w:t xml:space="preserve"> </w:t>
            </w:r>
          </w:p>
          <w:p w14:paraId="284E6DCF" w14:textId="77777777" w:rsidR="002322BD" w:rsidRDefault="002322BD" w:rsidP="006A0306">
            <w:pPr>
              <w:pStyle w:val="Text"/>
              <w:rPr>
                <w:b/>
              </w:rPr>
            </w:pPr>
          </w:p>
          <w:p w14:paraId="63D76BF9" w14:textId="77777777" w:rsidR="002322BD" w:rsidRPr="00830F83" w:rsidRDefault="002322BD" w:rsidP="006A0306">
            <w:pPr>
              <w:pStyle w:val="Text"/>
              <w:rPr>
                <w:b/>
              </w:rPr>
            </w:pPr>
            <w:r w:rsidRPr="00830F83">
              <w:rPr>
                <w:b/>
              </w:rPr>
              <w:t>Job Description</w:t>
            </w:r>
          </w:p>
          <w:p w14:paraId="5A561E20" w14:textId="77777777" w:rsidR="002322BD" w:rsidRPr="006A0306" w:rsidRDefault="002322BD" w:rsidP="006A0306">
            <w:pPr>
              <w:pStyle w:val="Text"/>
            </w:pPr>
            <w:r w:rsidRPr="006A0306">
              <w:t>•</w:t>
            </w:r>
            <w:r>
              <w:t xml:space="preserve"> </w:t>
            </w:r>
            <w:r w:rsidRPr="006E0DC2">
              <w:rPr>
                <w:b/>
              </w:rPr>
              <w:t>Distillation</w:t>
            </w:r>
            <w:r w:rsidRPr="006A0306">
              <w:t>- Simple, Vacuum, Steam Distillation, Distillation in series of column.</w:t>
            </w:r>
          </w:p>
          <w:p w14:paraId="34CE9654" w14:textId="77777777" w:rsidR="002322BD" w:rsidRPr="006A0306" w:rsidRDefault="002322BD" w:rsidP="006A0306">
            <w:pPr>
              <w:pStyle w:val="Text"/>
            </w:pPr>
            <w:r w:rsidRPr="006A0306">
              <w:t>•</w:t>
            </w:r>
            <w:r>
              <w:t xml:space="preserve"> </w:t>
            </w:r>
            <w:r w:rsidRPr="006A0306">
              <w:t>As per requirement distillation column purity set up through DCS.</w:t>
            </w:r>
          </w:p>
          <w:p w14:paraId="7469F326" w14:textId="77777777" w:rsidR="002322BD" w:rsidRPr="006A0306" w:rsidRDefault="002322BD" w:rsidP="006A0306">
            <w:pPr>
              <w:pStyle w:val="Text"/>
            </w:pPr>
            <w:r>
              <w:t xml:space="preserve">• </w:t>
            </w:r>
            <w:r w:rsidRPr="006A0306">
              <w:t>YOKOGAWA DCS handling experience.</w:t>
            </w:r>
          </w:p>
          <w:p w14:paraId="1FA1E275" w14:textId="77777777" w:rsidR="002322BD" w:rsidRPr="006A0306" w:rsidRDefault="002322BD" w:rsidP="006A0306">
            <w:pPr>
              <w:pStyle w:val="Text"/>
            </w:pPr>
            <w:r w:rsidRPr="006A0306">
              <w:t>•  Endothermic and exothermic reaction</w:t>
            </w:r>
          </w:p>
          <w:p w14:paraId="20795A7A" w14:textId="77777777" w:rsidR="002322BD" w:rsidRPr="006A0306" w:rsidRDefault="002322BD" w:rsidP="006A0306">
            <w:pPr>
              <w:pStyle w:val="Text"/>
            </w:pPr>
            <w:r w:rsidRPr="006A0306">
              <w:t>•  Camphor manufacturing units, worked on reaction like Isomerization, esterification, saponification, Dehydrogenation</w:t>
            </w:r>
          </w:p>
          <w:p w14:paraId="6A90C818" w14:textId="77777777" w:rsidR="002322BD" w:rsidRPr="006A0306" w:rsidRDefault="002322BD" w:rsidP="006A0306">
            <w:pPr>
              <w:pStyle w:val="Text"/>
            </w:pPr>
            <w:r w:rsidRPr="006A0306">
              <w:t>•  man power and people allocation shift wise,</w:t>
            </w:r>
          </w:p>
          <w:p w14:paraId="4F592F63" w14:textId="77777777" w:rsidR="002322BD" w:rsidRPr="006A0306" w:rsidRDefault="002322BD" w:rsidP="006A0306">
            <w:pPr>
              <w:pStyle w:val="Text"/>
            </w:pPr>
            <w:r>
              <w:t xml:space="preserve">• </w:t>
            </w:r>
            <w:r w:rsidRPr="006A0306">
              <w:t>Supervising and monitor material stock requirement day wise.</w:t>
            </w:r>
          </w:p>
          <w:p w14:paraId="2B7BCDAC" w14:textId="77777777" w:rsidR="002322BD" w:rsidRPr="006A0306" w:rsidRDefault="002322BD" w:rsidP="006A0306">
            <w:pPr>
              <w:pStyle w:val="Text"/>
            </w:pPr>
            <w:r>
              <w:t xml:space="preserve">• </w:t>
            </w:r>
            <w:r w:rsidRPr="006A0306">
              <w:t>New project and equipment trials and documentation.</w:t>
            </w:r>
          </w:p>
          <w:p w14:paraId="478DF7C1" w14:textId="77777777" w:rsidR="002322BD" w:rsidRPr="006A0306" w:rsidRDefault="002322BD" w:rsidP="006A0306">
            <w:pPr>
              <w:pStyle w:val="Text"/>
            </w:pPr>
            <w:r>
              <w:t xml:space="preserve">• </w:t>
            </w:r>
            <w:r w:rsidRPr="006A0306">
              <w:t>Worked on batches cycle time reduction projects, Reducing operating cost.</w:t>
            </w:r>
          </w:p>
          <w:p w14:paraId="2C6690C4" w14:textId="77777777" w:rsidR="002322BD" w:rsidRPr="006A0306" w:rsidRDefault="002322BD" w:rsidP="006A0306">
            <w:pPr>
              <w:pStyle w:val="Text"/>
            </w:pPr>
            <w:r>
              <w:t xml:space="preserve">• </w:t>
            </w:r>
            <w:r w:rsidRPr="006A0306">
              <w:t>ETP discharge shift wise monitoring and maintain plants ETP discharge as per capacity.</w:t>
            </w:r>
          </w:p>
          <w:p w14:paraId="75CC6706" w14:textId="77777777" w:rsidR="002322BD" w:rsidRDefault="002322BD" w:rsidP="006A0306">
            <w:pPr>
              <w:pStyle w:val="Text"/>
            </w:pPr>
          </w:p>
          <w:p w14:paraId="3D993762" w14:textId="77777777" w:rsidR="002322BD" w:rsidRDefault="002322BD" w:rsidP="006A0306">
            <w:pPr>
              <w:pStyle w:val="Text"/>
              <w:rPr>
                <w:b/>
                <w:sz w:val="24"/>
              </w:rPr>
            </w:pPr>
            <w:r w:rsidRPr="008C6D3C">
              <w:rPr>
                <w:b/>
                <w:sz w:val="24"/>
              </w:rPr>
              <w:t>Cargill India Pvt. Ltd.</w:t>
            </w:r>
          </w:p>
          <w:p w14:paraId="39EE7B26" w14:textId="77777777" w:rsidR="002322BD" w:rsidRDefault="002322BD" w:rsidP="006A0306">
            <w:pPr>
              <w:pStyle w:val="Text"/>
              <w:rPr>
                <w:szCs w:val="22"/>
              </w:rPr>
            </w:pPr>
            <w:r w:rsidRPr="008C6D3C">
              <w:rPr>
                <w:szCs w:val="22"/>
              </w:rPr>
              <w:t>Production Lead (Jul 2020- April 2024)</w:t>
            </w:r>
          </w:p>
          <w:p w14:paraId="0CF744C3" w14:textId="77777777" w:rsidR="002322BD" w:rsidRPr="008C6D3C" w:rsidRDefault="002322BD" w:rsidP="006A0306">
            <w:pPr>
              <w:pStyle w:val="Text"/>
              <w:rPr>
                <w:szCs w:val="22"/>
              </w:rPr>
            </w:pPr>
          </w:p>
          <w:p w14:paraId="0515AC28" w14:textId="77777777" w:rsidR="002322BD" w:rsidRPr="00830F83" w:rsidRDefault="002322BD" w:rsidP="008C6D3C">
            <w:pPr>
              <w:pStyle w:val="Text"/>
              <w:rPr>
                <w:b/>
              </w:rPr>
            </w:pPr>
            <w:r>
              <w:t xml:space="preserve"> </w:t>
            </w:r>
            <w:r w:rsidRPr="00830F83">
              <w:rPr>
                <w:b/>
              </w:rPr>
              <w:t>Job Description</w:t>
            </w:r>
          </w:p>
          <w:p w14:paraId="2B7A40AA" w14:textId="6C0863BC" w:rsidR="002322BD" w:rsidRDefault="002322BD" w:rsidP="008C6D3C">
            <w:pPr>
              <w:pStyle w:val="Text"/>
              <w:jc w:val="both"/>
            </w:pPr>
            <w:r>
              <w:t xml:space="preserve">• </w:t>
            </w:r>
            <w:r w:rsidR="006E0DC2">
              <w:t xml:space="preserve">Cattle feed </w:t>
            </w:r>
            <w:r w:rsidR="006E0DC2" w:rsidRPr="006E0DC2">
              <w:rPr>
                <w:b/>
              </w:rPr>
              <w:t>Fatty Acid</w:t>
            </w:r>
            <w:r w:rsidR="006E0DC2">
              <w:t xml:space="preserve"> </w:t>
            </w:r>
            <w:r>
              <w:t>manufacturing, 27 kg/Cm2</w:t>
            </w:r>
            <w:r>
              <w:t xml:space="preserve"> pressure</w:t>
            </w:r>
            <w:r>
              <w:t xml:space="preserve"> hydrogenation facility with 15 </w:t>
            </w:r>
            <w:r>
              <w:t>MT batch size reactor. Spray tower 36 meter height.</w:t>
            </w:r>
          </w:p>
          <w:p w14:paraId="0C0F9433" w14:textId="5C6B1AC4" w:rsidR="002322BD" w:rsidRDefault="002322BD" w:rsidP="008C6D3C">
            <w:pPr>
              <w:pStyle w:val="Text"/>
              <w:jc w:val="both"/>
            </w:pPr>
            <w:r>
              <w:t xml:space="preserve">• </w:t>
            </w:r>
            <w:r>
              <w:t xml:space="preserve">100 MT per day production capacity for </w:t>
            </w:r>
            <w:r w:rsidR="006E0DC2" w:rsidRPr="006E0DC2">
              <w:rPr>
                <w:b/>
              </w:rPr>
              <w:t>fatty Acid</w:t>
            </w:r>
            <w:r w:rsidR="006E0DC2">
              <w:t xml:space="preserve"> </w:t>
            </w:r>
            <w:r>
              <w:t>cattle feed.</w:t>
            </w:r>
          </w:p>
          <w:p w14:paraId="4CB52538" w14:textId="77777777" w:rsidR="002322BD" w:rsidRDefault="002322BD" w:rsidP="008C6D3C">
            <w:pPr>
              <w:pStyle w:val="Text"/>
              <w:jc w:val="both"/>
            </w:pPr>
            <w:r>
              <w:t>•  Plant commissioning and trial batches</w:t>
            </w:r>
          </w:p>
          <w:p w14:paraId="5C61B420" w14:textId="77777777" w:rsidR="002322BD" w:rsidRDefault="002322BD" w:rsidP="008C6D3C">
            <w:pPr>
              <w:pStyle w:val="Text"/>
              <w:jc w:val="both"/>
            </w:pPr>
            <w:r>
              <w:t>•  reduced operating cost and made product margin</w:t>
            </w:r>
          </w:p>
          <w:p w14:paraId="2B482736" w14:textId="4F3DCDBA" w:rsidR="002322BD" w:rsidRDefault="002322BD" w:rsidP="008C6D3C">
            <w:pPr>
              <w:pStyle w:val="Text"/>
              <w:jc w:val="both"/>
            </w:pPr>
            <w:r>
              <w:t>•  Spray tower</w:t>
            </w:r>
            <w:r w:rsidR="006E0DC2">
              <w:t xml:space="preserve"> </w:t>
            </w:r>
            <w:r w:rsidR="006E0DC2" w:rsidRPr="006E0DC2">
              <w:rPr>
                <w:b/>
              </w:rPr>
              <w:t>Fatty acid</w:t>
            </w:r>
            <w:r w:rsidR="006E0DC2">
              <w:t xml:space="preserve"> manufacturing system</w:t>
            </w:r>
          </w:p>
          <w:p w14:paraId="0A151890" w14:textId="778D44CE" w:rsidR="002322BD" w:rsidRDefault="002322BD" w:rsidP="008C6D3C">
            <w:pPr>
              <w:pStyle w:val="Text"/>
              <w:jc w:val="both"/>
            </w:pPr>
            <w:r>
              <w:t xml:space="preserve">• </w:t>
            </w:r>
            <w:r w:rsidRPr="006E0DC2">
              <w:rPr>
                <w:b/>
              </w:rPr>
              <w:t>C</w:t>
            </w:r>
            <w:r w:rsidRPr="006E0DC2">
              <w:rPr>
                <w:b/>
              </w:rPr>
              <w:t xml:space="preserve">attle feed </w:t>
            </w:r>
            <w:r w:rsidR="006E0DC2" w:rsidRPr="006E0DC2">
              <w:rPr>
                <w:b/>
              </w:rPr>
              <w:t>Fatty acid</w:t>
            </w:r>
            <w:r w:rsidR="006E0DC2">
              <w:t xml:space="preserve"> </w:t>
            </w:r>
            <w:r>
              <w:t>packing system</w:t>
            </w:r>
            <w:r>
              <w:t>.</w:t>
            </w:r>
          </w:p>
          <w:p w14:paraId="665C0CE6" w14:textId="1AF16820" w:rsidR="002322BD" w:rsidRDefault="002322BD" w:rsidP="008C6D3C">
            <w:pPr>
              <w:pStyle w:val="Text"/>
              <w:jc w:val="both"/>
            </w:pPr>
            <w:r>
              <w:t>•  Carbon filtration</w:t>
            </w:r>
            <w:r w:rsidR="006E0DC2">
              <w:t xml:space="preserve"> for Fatty acid purification</w:t>
            </w:r>
            <w:r>
              <w:t>, blending operation</w:t>
            </w:r>
          </w:p>
          <w:p w14:paraId="7467C36B" w14:textId="77777777" w:rsidR="002322BD" w:rsidRDefault="002322BD" w:rsidP="008C6D3C">
            <w:pPr>
              <w:pStyle w:val="Text"/>
              <w:jc w:val="both"/>
            </w:pPr>
            <w:r>
              <w:t>•  Utility cost minimization</w:t>
            </w:r>
          </w:p>
          <w:p w14:paraId="4BC0E757" w14:textId="77777777" w:rsidR="002322BD" w:rsidRDefault="002322BD" w:rsidP="008C6D3C">
            <w:pPr>
              <w:pStyle w:val="Text"/>
              <w:jc w:val="both"/>
            </w:pPr>
            <w:r>
              <w:t>•  people and man power management</w:t>
            </w:r>
          </w:p>
          <w:p w14:paraId="4277DE08" w14:textId="1AE11B84" w:rsidR="002322BD" w:rsidRDefault="002322BD" w:rsidP="008C6D3C">
            <w:pPr>
              <w:pStyle w:val="Text"/>
              <w:jc w:val="both"/>
            </w:pPr>
            <w:r>
              <w:t>•  Stock audit</w:t>
            </w:r>
            <w:r w:rsidR="006E0DC2">
              <w:t xml:space="preserve"> of </w:t>
            </w:r>
            <w:r w:rsidR="006E0DC2" w:rsidRPr="006E0DC2">
              <w:rPr>
                <w:b/>
              </w:rPr>
              <w:t>fatty acid</w:t>
            </w:r>
            <w:r w:rsidR="006E0DC2">
              <w:t xml:space="preserve"> raw material</w:t>
            </w:r>
          </w:p>
          <w:p w14:paraId="0B8DA231" w14:textId="77777777" w:rsidR="002322BD" w:rsidRDefault="002322BD" w:rsidP="008C6D3C">
            <w:pPr>
              <w:pStyle w:val="Text"/>
              <w:jc w:val="both"/>
            </w:pPr>
            <w:r>
              <w:t>•  GMP compliances as per QC</w:t>
            </w:r>
          </w:p>
          <w:p w14:paraId="5393D7A4" w14:textId="77777777" w:rsidR="002322BD" w:rsidRDefault="002322BD" w:rsidP="008C6D3C">
            <w:pPr>
              <w:pStyle w:val="Text"/>
              <w:jc w:val="both"/>
            </w:pPr>
            <w:r>
              <w:t>•  Co-ordination with Maintenance, ETP,  project team, QC QA</w:t>
            </w:r>
          </w:p>
          <w:p w14:paraId="69C47E00" w14:textId="77777777" w:rsidR="002322BD" w:rsidRDefault="002322BD" w:rsidP="008C6D3C">
            <w:pPr>
              <w:pStyle w:val="Text"/>
              <w:jc w:val="both"/>
            </w:pPr>
            <w:r>
              <w:t>•  Documentation and training to employee</w:t>
            </w:r>
          </w:p>
          <w:p w14:paraId="3222B485" w14:textId="77777777" w:rsidR="002322BD" w:rsidRDefault="002322BD" w:rsidP="008C6D3C">
            <w:pPr>
              <w:pStyle w:val="Text"/>
              <w:jc w:val="both"/>
            </w:pPr>
          </w:p>
          <w:p w14:paraId="78742915" w14:textId="77777777" w:rsidR="002322BD" w:rsidRDefault="002322BD" w:rsidP="008C6D3C">
            <w:pPr>
              <w:pStyle w:val="Tex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Lupin Ltd- Tarapur Mumbai</w:t>
            </w:r>
          </w:p>
          <w:p w14:paraId="1B58F182" w14:textId="77777777" w:rsidR="002322BD" w:rsidRDefault="002322BD" w:rsidP="008C6D3C">
            <w:pPr>
              <w:pStyle w:val="Text"/>
              <w:jc w:val="both"/>
              <w:rPr>
                <w:szCs w:val="22"/>
              </w:rPr>
            </w:pPr>
            <w:r w:rsidRPr="001B6BDA">
              <w:rPr>
                <w:szCs w:val="22"/>
              </w:rPr>
              <w:t>Production Engineer ( April 2019-  Jul 2020)</w:t>
            </w:r>
          </w:p>
          <w:p w14:paraId="3E35CAD7" w14:textId="77777777" w:rsidR="002322BD" w:rsidRDefault="002322BD" w:rsidP="008C6D3C">
            <w:pPr>
              <w:pStyle w:val="Text"/>
              <w:jc w:val="both"/>
              <w:rPr>
                <w:szCs w:val="22"/>
              </w:rPr>
            </w:pPr>
          </w:p>
          <w:p w14:paraId="30B35FF1" w14:textId="77777777" w:rsidR="002322BD" w:rsidRDefault="002322BD" w:rsidP="008C6D3C">
            <w:pPr>
              <w:pStyle w:val="Text"/>
              <w:jc w:val="both"/>
              <w:rPr>
                <w:b/>
              </w:rPr>
            </w:pPr>
            <w:r w:rsidRPr="00830F83">
              <w:rPr>
                <w:b/>
              </w:rPr>
              <w:t>Job Description</w:t>
            </w:r>
          </w:p>
          <w:p w14:paraId="6C745F1D" w14:textId="77777777" w:rsidR="002322BD" w:rsidRDefault="002322BD" w:rsidP="001B6BDA">
            <w:pPr>
              <w:pStyle w:val="Text"/>
            </w:pPr>
            <w:r>
              <w:t>•  API manufacturing, Handled different types of reactors GLR, SSR ,</w:t>
            </w:r>
            <w:r>
              <w:t xml:space="preserve"> </w:t>
            </w:r>
          </w:p>
          <w:p w14:paraId="4771CF13" w14:textId="77777777" w:rsidR="002322BD" w:rsidRDefault="002322BD" w:rsidP="001B6BDA">
            <w:pPr>
              <w:pStyle w:val="Text"/>
            </w:pPr>
            <w:r>
              <w:t>• Graphite for acidic and basic reaction.</w:t>
            </w:r>
          </w:p>
          <w:p w14:paraId="7421E956" w14:textId="77777777" w:rsidR="002322BD" w:rsidRDefault="002322BD" w:rsidP="001B6BDA">
            <w:pPr>
              <w:pStyle w:val="Text"/>
            </w:pPr>
            <w:r>
              <w:t>•  Drying equipment like VTD, TD</w:t>
            </w:r>
          </w:p>
          <w:p w14:paraId="5401757D" w14:textId="77777777" w:rsidR="002322BD" w:rsidRDefault="002322BD" w:rsidP="001B6BDA">
            <w:pPr>
              <w:pStyle w:val="Text"/>
            </w:pPr>
            <w:r>
              <w:t xml:space="preserve">• </w:t>
            </w:r>
            <w:r>
              <w:t xml:space="preserve">Filtration operations, Extraction, Centrifuges, Exothermic </w:t>
            </w:r>
            <w:r>
              <w:t>and endothermic</w:t>
            </w:r>
            <w:r>
              <w:t xml:space="preserve"> reaction handled.</w:t>
            </w:r>
          </w:p>
          <w:p w14:paraId="57050FF4" w14:textId="77777777" w:rsidR="002322BD" w:rsidRDefault="002322BD" w:rsidP="001B6BDA">
            <w:pPr>
              <w:pStyle w:val="Text"/>
            </w:pPr>
            <w:r>
              <w:t>•  Optimized pharmaceutical prod</w:t>
            </w:r>
            <w:r>
              <w:t>uction process</w:t>
            </w:r>
          </w:p>
          <w:p w14:paraId="7841F1C8" w14:textId="77777777" w:rsidR="002322BD" w:rsidRDefault="002322BD" w:rsidP="001B6BDA">
            <w:pPr>
              <w:pStyle w:val="Text"/>
            </w:pPr>
            <w:r>
              <w:lastRenderedPageBreak/>
              <w:t xml:space="preserve">• </w:t>
            </w:r>
            <w:r>
              <w:t>Documentation experience Deviation, change control, process data sheet, raised all type of safety permits.</w:t>
            </w:r>
          </w:p>
          <w:p w14:paraId="14E58650" w14:textId="77777777" w:rsidR="002322BD" w:rsidRDefault="002322BD" w:rsidP="001B6BDA">
            <w:pPr>
              <w:pStyle w:val="Text"/>
            </w:pPr>
          </w:p>
          <w:p w14:paraId="445E59E5" w14:textId="77777777" w:rsidR="002322BD" w:rsidRDefault="002322BD" w:rsidP="001B6BDA">
            <w:pPr>
              <w:pStyle w:val="Text"/>
              <w:rPr>
                <w:b/>
                <w:sz w:val="24"/>
              </w:rPr>
            </w:pPr>
            <w:r w:rsidRPr="001B6BDA">
              <w:rPr>
                <w:b/>
                <w:sz w:val="24"/>
              </w:rPr>
              <w:t>Cipla Ltd.</w:t>
            </w:r>
            <w:r>
              <w:rPr>
                <w:b/>
                <w:sz w:val="24"/>
              </w:rPr>
              <w:t>- Daund pune</w:t>
            </w:r>
          </w:p>
          <w:p w14:paraId="72AB6DD2" w14:textId="77777777" w:rsidR="002322BD" w:rsidRDefault="002322BD" w:rsidP="001B6BDA">
            <w:pPr>
              <w:pStyle w:val="Text"/>
              <w:rPr>
                <w:szCs w:val="22"/>
              </w:rPr>
            </w:pPr>
            <w:r w:rsidRPr="001B6BDA">
              <w:rPr>
                <w:szCs w:val="22"/>
              </w:rPr>
              <w:t>Production Engineer</w:t>
            </w:r>
            <w:r>
              <w:rPr>
                <w:szCs w:val="22"/>
              </w:rPr>
              <w:t xml:space="preserve"> ( Jul 2016- Aug 2018)</w:t>
            </w:r>
          </w:p>
          <w:p w14:paraId="35A10401" w14:textId="77777777" w:rsidR="002322BD" w:rsidRDefault="002322BD" w:rsidP="001B6BDA">
            <w:pPr>
              <w:pStyle w:val="Text"/>
              <w:rPr>
                <w:szCs w:val="22"/>
              </w:rPr>
            </w:pPr>
          </w:p>
          <w:p w14:paraId="7D2377CC" w14:textId="77777777" w:rsidR="002322BD" w:rsidRDefault="002322BD" w:rsidP="001B6BDA">
            <w:pPr>
              <w:pStyle w:val="Text"/>
              <w:jc w:val="both"/>
              <w:rPr>
                <w:b/>
              </w:rPr>
            </w:pPr>
            <w:r w:rsidRPr="00830F83">
              <w:rPr>
                <w:b/>
              </w:rPr>
              <w:t>Job Description</w:t>
            </w:r>
          </w:p>
          <w:p w14:paraId="54B7BA5B" w14:textId="77777777" w:rsidR="002322BD" w:rsidRDefault="002322BD" w:rsidP="001B6BDA">
            <w:pPr>
              <w:pStyle w:val="Text"/>
            </w:pPr>
            <w:r>
              <w:t>• Handled pharmaceutical manufacturing processes at Lupin Ltd., enhancing production efficiency and ensuring compliance with cGMP standards to consistently deliver high-quality products.</w:t>
            </w:r>
          </w:p>
          <w:p w14:paraId="2775089B" w14:textId="77777777" w:rsidR="002322BD" w:rsidRDefault="002322BD" w:rsidP="001B6BDA">
            <w:pPr>
              <w:pStyle w:val="Text"/>
            </w:pPr>
            <w:r>
              <w:t>•  Works on Anti aids and Asthma API manufacturing process</w:t>
            </w:r>
          </w:p>
          <w:p w14:paraId="4FD7EA17" w14:textId="77777777" w:rsidR="002322BD" w:rsidRDefault="002322BD" w:rsidP="001B6BDA">
            <w:pPr>
              <w:pStyle w:val="Text"/>
            </w:pPr>
            <w:r>
              <w:t>•  Equipment handled like Reactor, Dryers, simple  Distillation</w:t>
            </w:r>
          </w:p>
          <w:p w14:paraId="293C4EA5" w14:textId="77777777" w:rsidR="002322BD" w:rsidRPr="00560EA0" w:rsidRDefault="002322BD" w:rsidP="00950C01">
            <w:pPr>
              <w:pStyle w:val="Text"/>
            </w:pPr>
            <w:r>
              <w:t>•  Works on Audit like USFDA, GMP</w:t>
            </w:r>
          </w:p>
        </w:tc>
        <w:tc>
          <w:tcPr>
            <w:tcW w:w="3634" w:type="dxa"/>
            <w:vMerge/>
          </w:tcPr>
          <w:p w14:paraId="09A1E510" w14:textId="77777777" w:rsidR="002322BD" w:rsidRDefault="002322BD" w:rsidP="00DF1CB4"/>
        </w:tc>
      </w:tr>
      <w:tr w:rsidR="002322BD" w14:paraId="5DFEA2BB" w14:textId="77777777" w:rsidTr="00950C01">
        <w:trPr>
          <w:gridAfter w:val="1"/>
          <w:wAfter w:w="236" w:type="dxa"/>
          <w:trHeight w:val="567"/>
        </w:trPr>
        <w:tc>
          <w:tcPr>
            <w:tcW w:w="7221" w:type="dxa"/>
          </w:tcPr>
          <w:p w14:paraId="2071B3CC" w14:textId="77777777" w:rsidR="002322BD" w:rsidRDefault="002322BD" w:rsidP="00950C01">
            <w:pPr>
              <w:pStyle w:val="Text"/>
            </w:pPr>
            <w:sdt>
              <w:sdtPr>
                <w:id w:val="-1530558845"/>
                <w:placeholder>
                  <w:docPart w:val="1A0A9FB4962C45CBB897EF00E0BF405D"/>
                </w:placeholder>
                <w:temporary/>
                <w:showingPlcHdr/>
                <w15:appearance w15:val="hidden"/>
              </w:sdtPr>
              <w:sdtContent>
                <w:r w:rsidRPr="00950C01">
                  <w:rPr>
                    <w:b/>
                    <w:sz w:val="24"/>
                  </w:rPr>
                  <w:t>Communication</w:t>
                </w:r>
              </w:sdtContent>
            </w:sdt>
          </w:p>
        </w:tc>
        <w:tc>
          <w:tcPr>
            <w:tcW w:w="3634" w:type="dxa"/>
            <w:vMerge/>
          </w:tcPr>
          <w:p w14:paraId="450B4FBB" w14:textId="77777777" w:rsidR="002322BD" w:rsidRDefault="002322BD" w:rsidP="00DF1CB4"/>
        </w:tc>
      </w:tr>
      <w:tr w:rsidR="002322BD" w14:paraId="2C283245" w14:textId="77777777" w:rsidTr="00950C01">
        <w:trPr>
          <w:gridAfter w:val="1"/>
          <w:wAfter w:w="236" w:type="dxa"/>
          <w:trHeight w:val="567"/>
        </w:trPr>
        <w:tc>
          <w:tcPr>
            <w:tcW w:w="7221" w:type="dxa"/>
          </w:tcPr>
          <w:p w14:paraId="0CB5CC0F" w14:textId="77777777" w:rsidR="002322BD" w:rsidRPr="001B6BDA" w:rsidRDefault="002322BD" w:rsidP="001B6BDA">
            <w:pPr>
              <w:pStyle w:val="Text"/>
              <w:rPr>
                <w:b/>
              </w:rPr>
            </w:pPr>
            <w:r w:rsidRPr="001B6BDA">
              <w:rPr>
                <w:b/>
              </w:rPr>
              <w:t>Languages-</w:t>
            </w:r>
          </w:p>
          <w:p w14:paraId="3562130C" w14:textId="77777777" w:rsidR="002322BD" w:rsidRDefault="002322BD" w:rsidP="001B6BDA">
            <w:pPr>
              <w:pStyle w:val="Text"/>
            </w:pPr>
            <w:r>
              <w:t>Hindi</w:t>
            </w:r>
          </w:p>
          <w:p w14:paraId="0E8184A9" w14:textId="77777777" w:rsidR="002322BD" w:rsidRDefault="002322BD" w:rsidP="001B6BDA">
            <w:pPr>
              <w:pStyle w:val="Text"/>
            </w:pPr>
            <w:r>
              <w:t>English</w:t>
            </w:r>
          </w:p>
          <w:p w14:paraId="19CAFDF2" w14:textId="77777777" w:rsidR="002322BD" w:rsidRDefault="002322BD" w:rsidP="001B6BDA">
            <w:pPr>
              <w:pStyle w:val="Text"/>
            </w:pPr>
            <w:r>
              <w:t>Marathi</w:t>
            </w:r>
          </w:p>
          <w:p w14:paraId="1B7CE962" w14:textId="77777777" w:rsidR="002322BD" w:rsidRPr="00560EA0" w:rsidRDefault="002322BD" w:rsidP="001B6BDA">
            <w:pPr>
              <w:pStyle w:val="Text"/>
            </w:pPr>
            <w:r>
              <w:t>Gujarati</w:t>
            </w:r>
          </w:p>
        </w:tc>
        <w:tc>
          <w:tcPr>
            <w:tcW w:w="3634" w:type="dxa"/>
            <w:vMerge/>
          </w:tcPr>
          <w:p w14:paraId="22121E7C" w14:textId="77777777" w:rsidR="002322BD" w:rsidRDefault="002322BD" w:rsidP="00DF1CB4"/>
        </w:tc>
      </w:tr>
      <w:tr w:rsidR="002322BD" w14:paraId="5CA87E5B" w14:textId="77777777" w:rsidTr="00950C01">
        <w:trPr>
          <w:gridAfter w:val="1"/>
          <w:wAfter w:w="236" w:type="dxa"/>
          <w:trHeight w:val="624"/>
        </w:trPr>
        <w:tc>
          <w:tcPr>
            <w:tcW w:w="7221" w:type="dxa"/>
          </w:tcPr>
          <w:p w14:paraId="1D1D55E3" w14:textId="77777777" w:rsidR="002322BD" w:rsidRPr="00950C01" w:rsidRDefault="002322BD" w:rsidP="00950C01">
            <w:pPr>
              <w:pStyle w:val="Text"/>
              <w:rPr>
                <w:b/>
                <w:sz w:val="24"/>
              </w:rPr>
            </w:pPr>
            <w:r w:rsidRPr="00950C01">
              <w:rPr>
                <w:b/>
                <w:sz w:val="24"/>
              </w:rPr>
              <w:t>Project completion</w:t>
            </w:r>
          </w:p>
        </w:tc>
        <w:tc>
          <w:tcPr>
            <w:tcW w:w="3634" w:type="dxa"/>
            <w:vMerge/>
          </w:tcPr>
          <w:p w14:paraId="0974B09F" w14:textId="77777777" w:rsidR="002322BD" w:rsidRDefault="002322BD" w:rsidP="00DF1CB4"/>
        </w:tc>
      </w:tr>
      <w:tr w:rsidR="002322BD" w14:paraId="2EDEF41B" w14:textId="77777777" w:rsidTr="00950C01">
        <w:trPr>
          <w:gridAfter w:val="1"/>
          <w:wAfter w:w="236" w:type="dxa"/>
          <w:trHeight w:val="624"/>
        </w:trPr>
        <w:tc>
          <w:tcPr>
            <w:tcW w:w="7221" w:type="dxa"/>
          </w:tcPr>
          <w:p w14:paraId="4704448C" w14:textId="77777777" w:rsidR="002322BD" w:rsidRDefault="002322BD" w:rsidP="001B6BDA">
            <w:pPr>
              <w:pStyle w:val="Text"/>
              <w:ind w:left="0"/>
            </w:pPr>
            <w:r>
              <w:t>5’s Standardization</w:t>
            </w:r>
          </w:p>
          <w:p w14:paraId="09C68063" w14:textId="77777777" w:rsidR="002322BD" w:rsidRDefault="002322BD" w:rsidP="001B6BDA">
            <w:pPr>
              <w:pStyle w:val="Text"/>
              <w:ind w:left="0"/>
            </w:pPr>
            <w:r>
              <w:t>Reaction time cycle and operating cost reduction</w:t>
            </w:r>
          </w:p>
          <w:p w14:paraId="1F37FB0F" w14:textId="77777777" w:rsidR="002322BD" w:rsidRDefault="002322BD" w:rsidP="001B6BDA">
            <w:pPr>
              <w:pStyle w:val="Text"/>
              <w:ind w:left="0"/>
            </w:pPr>
            <w:r>
              <w:t>Factory water consumption reduced</w:t>
            </w:r>
          </w:p>
          <w:p w14:paraId="41A71E8E" w14:textId="77777777" w:rsidR="002322BD" w:rsidRDefault="002322BD" w:rsidP="001B6BDA">
            <w:pPr>
              <w:pStyle w:val="Text"/>
              <w:ind w:left="0"/>
            </w:pPr>
            <w:r>
              <w:t>Distillation smooth heat recovery system</w:t>
            </w:r>
          </w:p>
          <w:p w14:paraId="434BF897" w14:textId="77777777" w:rsidR="002322BD" w:rsidRPr="00560EA0" w:rsidRDefault="002322BD" w:rsidP="001B6BDA">
            <w:pPr>
              <w:pStyle w:val="Text"/>
              <w:ind w:left="0"/>
            </w:pPr>
            <w:r>
              <w:t>Cattle feed batch time cycle reduction</w:t>
            </w:r>
          </w:p>
        </w:tc>
        <w:tc>
          <w:tcPr>
            <w:tcW w:w="3634" w:type="dxa"/>
            <w:vMerge/>
          </w:tcPr>
          <w:p w14:paraId="548C8BE0" w14:textId="77777777" w:rsidR="002322BD" w:rsidRDefault="002322BD" w:rsidP="00DF1CB4"/>
        </w:tc>
      </w:tr>
      <w:tr w:rsidR="00FA5A78" w14:paraId="72D7AD92" w14:textId="77777777" w:rsidTr="00950C01">
        <w:trPr>
          <w:gridAfter w:val="1"/>
          <w:wAfter w:w="236" w:type="dxa"/>
          <w:trHeight w:val="624"/>
        </w:trPr>
        <w:tc>
          <w:tcPr>
            <w:tcW w:w="7221" w:type="dxa"/>
          </w:tcPr>
          <w:p w14:paraId="3A478095" w14:textId="77777777" w:rsidR="00FA5A78" w:rsidRDefault="00FA5A78" w:rsidP="001B6BDA">
            <w:pPr>
              <w:pStyle w:val="Text"/>
              <w:ind w:left="0"/>
              <w:rPr>
                <w:b/>
                <w:sz w:val="24"/>
              </w:rPr>
            </w:pPr>
            <w:r w:rsidRPr="002322BD">
              <w:rPr>
                <w:b/>
                <w:sz w:val="24"/>
              </w:rPr>
              <w:t>Declaration</w:t>
            </w:r>
            <w:r>
              <w:rPr>
                <w:b/>
                <w:sz w:val="24"/>
              </w:rPr>
              <w:t xml:space="preserve"> –</w:t>
            </w:r>
          </w:p>
          <w:p w14:paraId="641CA6A0" w14:textId="77777777" w:rsidR="00FA5A78" w:rsidRPr="002322BD" w:rsidRDefault="00FA5A78" w:rsidP="001B6BDA">
            <w:pPr>
              <w:pStyle w:val="Text"/>
              <w:ind w:left="0"/>
              <w:rPr>
                <w:sz w:val="24"/>
              </w:rPr>
            </w:pPr>
            <w:r w:rsidRPr="002322BD">
              <w:rPr>
                <w:sz w:val="24"/>
              </w:rPr>
              <w:t>I hereby declared that the above information is correct up to my knowledge and I bear the responsibility for correctness for above-mentioned particulars</w:t>
            </w:r>
          </w:p>
        </w:tc>
        <w:tc>
          <w:tcPr>
            <w:tcW w:w="3634" w:type="dxa"/>
          </w:tcPr>
          <w:p w14:paraId="09DCB350" w14:textId="77777777" w:rsidR="00FA5A78" w:rsidRDefault="00FA5A78" w:rsidP="00DF1CB4"/>
        </w:tc>
      </w:tr>
    </w:tbl>
    <w:p w14:paraId="572AAC01" w14:textId="77777777" w:rsidR="00AB03FA" w:rsidRDefault="002322BD" w:rsidP="00DF1CB4">
      <w:r>
        <w:t xml:space="preserve">    </w:t>
      </w:r>
    </w:p>
    <w:p w14:paraId="1B1586D8" w14:textId="77777777" w:rsidR="002322BD" w:rsidRDefault="002322BD" w:rsidP="00DF1CB4">
      <w:pPr>
        <w:rPr>
          <w:sz w:val="24"/>
        </w:rPr>
      </w:pPr>
      <w:r w:rsidRPr="002322BD">
        <w:rPr>
          <w:sz w:val="24"/>
        </w:rPr>
        <w:t>Date</w:t>
      </w:r>
      <w:r>
        <w:rPr>
          <w:sz w:val="24"/>
        </w:rPr>
        <w:t xml:space="preserve"> –</w:t>
      </w:r>
    </w:p>
    <w:p w14:paraId="23E2D633" w14:textId="77777777" w:rsidR="002322BD" w:rsidRDefault="002322BD" w:rsidP="00DF1CB4">
      <w:pPr>
        <w:rPr>
          <w:sz w:val="24"/>
        </w:rPr>
      </w:pPr>
      <w:r>
        <w:rPr>
          <w:sz w:val="24"/>
        </w:rPr>
        <w:t xml:space="preserve">Place -   </w:t>
      </w:r>
    </w:p>
    <w:p w14:paraId="5040322D" w14:textId="77777777" w:rsidR="002322BD" w:rsidRPr="002322BD" w:rsidRDefault="002322BD" w:rsidP="00DF1CB4">
      <w:pPr>
        <w:rPr>
          <w:sz w:val="24"/>
        </w:rPr>
      </w:pPr>
    </w:p>
    <w:sectPr w:rsidR="002322BD" w:rsidRPr="002322BD" w:rsidSect="00D06709"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2B462" w14:textId="77777777" w:rsidR="00FE2E9C" w:rsidRDefault="00FE2E9C" w:rsidP="00DF1CB4">
      <w:r>
        <w:separator/>
      </w:r>
    </w:p>
  </w:endnote>
  <w:endnote w:type="continuationSeparator" w:id="0">
    <w:p w14:paraId="4F7E36F3" w14:textId="77777777" w:rsidR="00FE2E9C" w:rsidRDefault="00FE2E9C" w:rsidP="00DF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charset w:val="00"/>
    <w:family w:val="roman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6117E" w14:textId="77777777" w:rsidR="00FE2E9C" w:rsidRDefault="00FE2E9C" w:rsidP="00DF1CB4">
      <w:r>
        <w:separator/>
      </w:r>
    </w:p>
  </w:footnote>
  <w:footnote w:type="continuationSeparator" w:id="0">
    <w:p w14:paraId="4F6448A7" w14:textId="77777777" w:rsidR="00FE2E9C" w:rsidRDefault="00FE2E9C" w:rsidP="00DF1C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1387A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EC9C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6A17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5E0E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28B6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34EA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304E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344B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E44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466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2A72CA"/>
    <w:multiLevelType w:val="hybridMultilevel"/>
    <w:tmpl w:val="1040BCF8"/>
    <w:lvl w:ilvl="0" w:tplc="A7EA5B54">
      <w:start w:val="1"/>
      <w:numFmt w:val="bullet"/>
      <w:pStyle w:val="ListParagraph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2445E0"/>
    <w:multiLevelType w:val="hybridMultilevel"/>
    <w:tmpl w:val="DD78CBD0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E9C"/>
    <w:rsid w:val="001B6BDA"/>
    <w:rsid w:val="002322BD"/>
    <w:rsid w:val="002B73E2"/>
    <w:rsid w:val="002D3AB8"/>
    <w:rsid w:val="00413477"/>
    <w:rsid w:val="004A586E"/>
    <w:rsid w:val="00560EA0"/>
    <w:rsid w:val="005E09DE"/>
    <w:rsid w:val="005F5561"/>
    <w:rsid w:val="00680892"/>
    <w:rsid w:val="0068479A"/>
    <w:rsid w:val="006A0306"/>
    <w:rsid w:val="006C60E6"/>
    <w:rsid w:val="006E0DC2"/>
    <w:rsid w:val="00830F83"/>
    <w:rsid w:val="008C6D3C"/>
    <w:rsid w:val="00950C01"/>
    <w:rsid w:val="009835F5"/>
    <w:rsid w:val="00A520FA"/>
    <w:rsid w:val="00AB03FA"/>
    <w:rsid w:val="00AD0DDD"/>
    <w:rsid w:val="00AD6FA4"/>
    <w:rsid w:val="00D06709"/>
    <w:rsid w:val="00D74C88"/>
    <w:rsid w:val="00DF1CB4"/>
    <w:rsid w:val="00E14266"/>
    <w:rsid w:val="00FA4DB0"/>
    <w:rsid w:val="00FA5A78"/>
    <w:rsid w:val="00FE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63B1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5"/>
    <w:qFormat/>
    <w:rsid w:val="00DF1CB4"/>
    <w:rPr>
      <w:rFonts w:cstheme="minorHAnsi"/>
      <w:sz w:val="20"/>
    </w:rPr>
  </w:style>
  <w:style w:type="paragraph" w:styleId="Heading1">
    <w:name w:val="heading 1"/>
    <w:basedOn w:val="Normal"/>
    <w:next w:val="Normal"/>
    <w:link w:val="Heading1Char"/>
    <w:qFormat/>
    <w:rsid w:val="00FA4DB0"/>
    <w:pPr>
      <w:keepNext/>
      <w:keepLines/>
      <w:jc w:val="center"/>
      <w:outlineLvl w:val="0"/>
    </w:pPr>
    <w:rPr>
      <w:rFonts w:asciiTheme="majorHAnsi" w:eastAsiaTheme="majorEastAsia" w:hAnsiTheme="majorHAnsi" w:cs="Times New Roman (Headings CS)"/>
      <w:b/>
      <w:caps/>
      <w:color w:val="2C3B57" w:themeColor="text2"/>
      <w:sz w:val="90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FA4DB0"/>
    <w:pPr>
      <w:keepNext/>
      <w:keepLines/>
      <w:spacing w:before="40"/>
      <w:jc w:val="center"/>
      <w:outlineLvl w:val="1"/>
    </w:pPr>
    <w:rPr>
      <w:rFonts w:eastAsiaTheme="majorEastAsia" w:cs="Times New Roman (Headings CS)"/>
      <w:caps/>
      <w:color w:val="000000" w:themeColor="text1"/>
      <w:spacing w:val="80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FA4DB0"/>
    <w:pPr>
      <w:keepNext/>
      <w:keepLines/>
      <w:spacing w:after="40"/>
      <w:ind w:left="170"/>
      <w:outlineLvl w:val="2"/>
    </w:pPr>
    <w:rPr>
      <w:rFonts w:ascii="Franklin Gothic Medium" w:eastAsiaTheme="majorEastAsia" w:hAnsi="Franklin Gothic Medium" w:cs="Times New Roman (Headings CS)"/>
      <w:b/>
      <w:caps/>
      <w:color w:val="2C3B57" w:themeColor="text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D067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3AB8"/>
    <w:rPr>
      <w:sz w:val="16"/>
    </w:rPr>
  </w:style>
  <w:style w:type="paragraph" w:styleId="Footer">
    <w:name w:val="footer"/>
    <w:basedOn w:val="Normal"/>
    <w:link w:val="FooterChar"/>
    <w:uiPriority w:val="99"/>
    <w:semiHidden/>
    <w:rsid w:val="00D067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3AB8"/>
    <w:rPr>
      <w:sz w:val="16"/>
    </w:rPr>
  </w:style>
  <w:style w:type="paragraph" w:styleId="BalloonText">
    <w:name w:val="Balloon Text"/>
    <w:basedOn w:val="Normal"/>
    <w:link w:val="BalloonTextChar"/>
    <w:uiPriority w:val="99"/>
    <w:semiHidden/>
    <w:rsid w:val="00D0670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AB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D067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2D3AB8"/>
    <w:rPr>
      <w:rFonts w:asciiTheme="majorHAnsi" w:eastAsiaTheme="majorEastAsia" w:hAnsiTheme="majorHAnsi" w:cs="Times New Roman (Headings CS)"/>
      <w:b/>
      <w:caps/>
      <w:color w:val="2C3B57" w:themeColor="text2"/>
      <w:sz w:val="90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2D3AB8"/>
    <w:rPr>
      <w:rFonts w:eastAsiaTheme="majorEastAsia" w:cs="Times New Roman (Headings CS)"/>
      <w:caps/>
      <w:color w:val="000000" w:themeColor="text1"/>
      <w:spacing w:val="80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2D3AB8"/>
    <w:rPr>
      <w:rFonts w:ascii="Franklin Gothic Medium" w:eastAsiaTheme="majorEastAsia" w:hAnsi="Franklin Gothic Medium" w:cs="Times New Roman (Headings CS)"/>
      <w:b/>
      <w:caps/>
      <w:color w:val="2C3B57" w:themeColor="text2"/>
      <w:sz w:val="28"/>
    </w:rPr>
  </w:style>
  <w:style w:type="paragraph" w:customStyle="1" w:styleId="Text">
    <w:name w:val="Text"/>
    <w:basedOn w:val="Normal"/>
    <w:uiPriority w:val="3"/>
    <w:qFormat/>
    <w:rsid w:val="00FA4DB0"/>
    <w:pPr>
      <w:spacing w:line="288" w:lineRule="auto"/>
      <w:ind w:left="170" w:right="113"/>
    </w:pPr>
    <w:rPr>
      <w:color w:val="404040" w:themeColor="text1" w:themeTint="BF"/>
      <w:sz w:val="22"/>
    </w:rPr>
  </w:style>
  <w:style w:type="paragraph" w:customStyle="1" w:styleId="Dates">
    <w:name w:val="Dates"/>
    <w:basedOn w:val="Normal"/>
    <w:uiPriority w:val="4"/>
    <w:qFormat/>
    <w:rsid w:val="00FA4DB0"/>
    <w:pPr>
      <w:ind w:left="170"/>
    </w:pPr>
    <w:rPr>
      <w:b/>
      <w:color w:val="2C3B57" w:themeColor="text2"/>
    </w:rPr>
  </w:style>
  <w:style w:type="paragraph" w:styleId="ListParagraph">
    <w:name w:val="List Paragraph"/>
    <w:basedOn w:val="Normal"/>
    <w:uiPriority w:val="6"/>
    <w:qFormat/>
    <w:rsid w:val="00FA4DB0"/>
    <w:pPr>
      <w:numPr>
        <w:numId w:val="11"/>
      </w:numPr>
      <w:spacing w:before="80" w:line="360" w:lineRule="auto"/>
      <w:ind w:left="527" w:hanging="357"/>
      <w:contextualSpacing/>
    </w:pPr>
    <w:rPr>
      <w:rFonts w:ascii="Gill Sans MT" w:hAnsi="Gill Sans MT" w:cs="Times New Roman (Body CS)"/>
      <w:caps/>
      <w:color w:val="000000" w:themeColor="text1"/>
      <w:sz w:val="22"/>
    </w:rPr>
  </w:style>
  <w:style w:type="character" w:styleId="PlaceholderText">
    <w:name w:val="Placeholder Text"/>
    <w:basedOn w:val="DefaultParagraphFont"/>
    <w:uiPriority w:val="99"/>
    <w:semiHidden/>
    <w:rsid w:val="00FA4DB0"/>
    <w:rPr>
      <w:color w:val="808080"/>
    </w:rPr>
  </w:style>
  <w:style w:type="character" w:styleId="Emphasis">
    <w:name w:val="Emphasis"/>
    <w:basedOn w:val="DefaultParagraphFont"/>
    <w:uiPriority w:val="20"/>
    <w:qFormat/>
    <w:rsid w:val="00DF1CB4"/>
    <w:rPr>
      <w:b/>
      <w:i w:val="0"/>
      <w:iCs/>
    </w:rPr>
  </w:style>
  <w:style w:type="character" w:styleId="Hyperlink">
    <w:name w:val="Hyperlink"/>
    <w:basedOn w:val="DefaultParagraphFont"/>
    <w:uiPriority w:val="99"/>
    <w:semiHidden/>
    <w:rsid w:val="002322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aidarsayyad1@gmai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Organized%20modern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2AB699AF77E4A74AB19F3D7C3E93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D8F31-D35F-498C-A8E8-03F710D27FC4}"/>
      </w:docPartPr>
      <w:docPartBody>
        <w:p w:rsidR="00000000" w:rsidRDefault="0005705D" w:rsidP="0005705D">
          <w:pPr>
            <w:pStyle w:val="42AB699AF77E4A74AB19F3D7C3E938BC"/>
          </w:pPr>
          <w:r w:rsidRPr="00A520FA">
            <w:rPr>
              <w:noProof/>
              <w:lang w:eastAsia="en-AU"/>
            </w:rPr>
            <w:t>KEY SKILLS</w:t>
          </w:r>
        </w:p>
      </w:docPartBody>
    </w:docPart>
    <w:docPart>
      <w:docPartPr>
        <w:name w:val="534D42AA33744ECEAD5741AFAC882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8D9BD-E517-40A1-B104-B3AB1164B04E}"/>
      </w:docPartPr>
      <w:docPartBody>
        <w:p w:rsidR="00000000" w:rsidRDefault="0005705D" w:rsidP="0005705D">
          <w:pPr>
            <w:pStyle w:val="534D42AA33744ECEAD5741AFAC8825C7"/>
          </w:pPr>
          <w:r w:rsidRPr="00560EA0">
            <w:t>Experience</w:t>
          </w:r>
        </w:p>
      </w:docPartBody>
    </w:docPart>
    <w:docPart>
      <w:docPartPr>
        <w:name w:val="1A0A9FB4962C45CBB897EF00E0BF4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CD341-1221-4AED-A8C3-88C6D9CABA01}"/>
      </w:docPartPr>
      <w:docPartBody>
        <w:p w:rsidR="00000000" w:rsidRDefault="0005705D" w:rsidP="0005705D">
          <w:pPr>
            <w:pStyle w:val="1A0A9FB4962C45CBB897EF00E0BF405D"/>
          </w:pPr>
          <w:r w:rsidRPr="00560EA0">
            <w:t>Communication</w:t>
          </w:r>
        </w:p>
      </w:docPartBody>
    </w:docPart>
    <w:docPart>
      <w:docPartPr>
        <w:name w:val="8098CE07BED643078B1F4D4AED073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427D0-27B3-4F78-B409-3929D0B99716}"/>
      </w:docPartPr>
      <w:docPartBody>
        <w:p w:rsidR="00000000" w:rsidRDefault="0005705D" w:rsidP="0005705D">
          <w:pPr>
            <w:pStyle w:val="8098CE07BED643078B1F4D4AED0730F6"/>
          </w:pPr>
          <w:r w:rsidRPr="00AD0DDD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charset w:val="00"/>
    <w:family w:val="roman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A72CA"/>
    <w:multiLevelType w:val="hybridMultilevel"/>
    <w:tmpl w:val="1040BCF8"/>
    <w:lvl w:ilvl="0" w:tplc="A7EA5B54">
      <w:start w:val="1"/>
      <w:numFmt w:val="bullet"/>
      <w:pStyle w:val="ListParagraph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05D"/>
    <w:rsid w:val="0005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C163E3AEE644990BC4A20CB48D7CE41">
    <w:name w:val="7C163E3AEE644990BC4A20CB48D7CE41"/>
  </w:style>
  <w:style w:type="paragraph" w:customStyle="1" w:styleId="358DD187117B4EE3896F7ADE6096D40D">
    <w:name w:val="358DD187117B4EE3896F7ADE6096D40D"/>
  </w:style>
  <w:style w:type="paragraph" w:customStyle="1" w:styleId="9404A0A002F34A429079B72C73F9C7D9">
    <w:name w:val="9404A0A002F34A429079B72C73F9C7D9"/>
  </w:style>
  <w:style w:type="paragraph" w:customStyle="1" w:styleId="3DCD37A632CE499799CD03A73265AC97">
    <w:name w:val="3DCD37A632CE499799CD03A73265AC97"/>
  </w:style>
  <w:style w:type="paragraph" w:customStyle="1" w:styleId="D811976C3E8C4380A278FF812858F5F2">
    <w:name w:val="D811976C3E8C4380A278FF812858F5F2"/>
  </w:style>
  <w:style w:type="paragraph" w:customStyle="1" w:styleId="091CAF12EE054A3284E2AA652B08E0AC">
    <w:name w:val="091CAF12EE054A3284E2AA652B08E0AC"/>
  </w:style>
  <w:style w:type="paragraph" w:customStyle="1" w:styleId="C857D28088EA46DFA19FFDF24926C740">
    <w:name w:val="C857D28088EA46DFA19FFDF24926C740"/>
  </w:style>
  <w:style w:type="paragraph" w:customStyle="1" w:styleId="39B6F37936B64B449E72B144EDCB387A">
    <w:name w:val="39B6F37936B64B449E72B144EDCB387A"/>
  </w:style>
  <w:style w:type="paragraph" w:customStyle="1" w:styleId="8394703F6B50462D95DC8C32C786D146">
    <w:name w:val="8394703F6B50462D95DC8C32C786D146"/>
  </w:style>
  <w:style w:type="paragraph" w:customStyle="1" w:styleId="468293E84321409CA596AE1034E5DAC5">
    <w:name w:val="468293E84321409CA596AE1034E5DAC5"/>
  </w:style>
  <w:style w:type="paragraph" w:customStyle="1" w:styleId="EC784C3545F24A718264198AE96DB4D3">
    <w:name w:val="EC784C3545F24A718264198AE96DB4D3"/>
  </w:style>
  <w:style w:type="paragraph" w:customStyle="1" w:styleId="A53796F2AAB0413BAFD4D0034EF59C35">
    <w:name w:val="A53796F2AAB0413BAFD4D0034EF59C35"/>
  </w:style>
  <w:style w:type="paragraph" w:customStyle="1" w:styleId="4FF7ED90F0ED49439980D059A5909820">
    <w:name w:val="4FF7ED90F0ED49439980D059A5909820"/>
  </w:style>
  <w:style w:type="paragraph" w:customStyle="1" w:styleId="D068ABD054A74725A793F24EE2AE87BD">
    <w:name w:val="D068ABD054A74725A793F24EE2AE87BD"/>
  </w:style>
  <w:style w:type="paragraph" w:styleId="ListParagraph">
    <w:name w:val="List Paragraph"/>
    <w:basedOn w:val="Normal"/>
    <w:uiPriority w:val="6"/>
    <w:qFormat/>
    <w:pPr>
      <w:numPr>
        <w:numId w:val="1"/>
      </w:numPr>
      <w:spacing w:before="80" w:after="0" w:line="360" w:lineRule="auto"/>
      <w:ind w:left="527" w:hanging="357"/>
      <w:contextualSpacing/>
    </w:pPr>
    <w:rPr>
      <w:rFonts w:ascii="Gill Sans MT" w:eastAsiaTheme="minorHAnsi" w:hAnsi="Gill Sans MT" w:cs="Times New Roman (Body CS)"/>
      <w:caps/>
      <w:color w:val="000000" w:themeColor="text1"/>
      <w:szCs w:val="24"/>
    </w:rPr>
  </w:style>
  <w:style w:type="paragraph" w:customStyle="1" w:styleId="B93092A9A4354E15BFE160A5583BE368">
    <w:name w:val="B93092A9A4354E15BFE160A5583BE368"/>
  </w:style>
  <w:style w:type="paragraph" w:customStyle="1" w:styleId="7FAFE589D2254EA3855A694F4E33F914">
    <w:name w:val="7FAFE589D2254EA3855A694F4E33F914"/>
  </w:style>
  <w:style w:type="paragraph" w:customStyle="1" w:styleId="1F836A0EA6874E9285104E695FC80598">
    <w:name w:val="1F836A0EA6874E9285104E695FC80598"/>
  </w:style>
  <w:style w:type="paragraph" w:customStyle="1" w:styleId="41550DC3AF6046679494E84CCA787E1A">
    <w:name w:val="41550DC3AF6046679494E84CCA787E1A"/>
  </w:style>
  <w:style w:type="paragraph" w:customStyle="1" w:styleId="3801A9A1BD9248359C8BE7F9029663D4">
    <w:name w:val="3801A9A1BD9248359C8BE7F9029663D4"/>
  </w:style>
  <w:style w:type="paragraph" w:customStyle="1" w:styleId="C99C9CA6B16747FEB89AB18C0D5212CE">
    <w:name w:val="C99C9CA6B16747FEB89AB18C0D5212CE"/>
  </w:style>
  <w:style w:type="paragraph" w:customStyle="1" w:styleId="43506E8979A64FA7ADCB9461097D61FF">
    <w:name w:val="43506E8979A64FA7ADCB9461097D61FF"/>
  </w:style>
  <w:style w:type="paragraph" w:customStyle="1" w:styleId="9417B8DC431C4670B715A0C25D4A5FBB">
    <w:name w:val="9417B8DC431C4670B715A0C25D4A5FBB"/>
  </w:style>
  <w:style w:type="paragraph" w:customStyle="1" w:styleId="DB6844C543F1473CA6D3A150FFEC539A">
    <w:name w:val="DB6844C543F1473CA6D3A150FFEC539A"/>
  </w:style>
  <w:style w:type="paragraph" w:customStyle="1" w:styleId="A0C063E3E73C4C7FB7DB50BEE212A540">
    <w:name w:val="A0C063E3E73C4C7FB7DB50BEE212A540"/>
  </w:style>
  <w:style w:type="paragraph" w:customStyle="1" w:styleId="7DF8A09030A548F0802B76D6A573C3CD">
    <w:name w:val="7DF8A09030A548F0802B76D6A573C3CD"/>
  </w:style>
  <w:style w:type="paragraph" w:customStyle="1" w:styleId="4DE9A567D4734F5FA6DA5FFA670BC1F7">
    <w:name w:val="4DE9A567D4734F5FA6DA5FFA670BC1F7"/>
  </w:style>
  <w:style w:type="paragraph" w:customStyle="1" w:styleId="Text">
    <w:name w:val="Text"/>
    <w:basedOn w:val="Normal"/>
    <w:uiPriority w:val="3"/>
    <w:qFormat/>
    <w:pPr>
      <w:spacing w:after="0" w:line="288" w:lineRule="auto"/>
      <w:ind w:left="170" w:right="113"/>
    </w:pPr>
    <w:rPr>
      <w:rFonts w:eastAsiaTheme="minorHAnsi" w:cstheme="minorHAnsi"/>
      <w:color w:val="404040" w:themeColor="text1" w:themeTint="BF"/>
      <w:szCs w:val="24"/>
    </w:rPr>
  </w:style>
  <w:style w:type="paragraph" w:customStyle="1" w:styleId="6883312BA48A45CBA34960C04DF02804">
    <w:name w:val="6883312BA48A45CBA34960C04DF02804"/>
  </w:style>
  <w:style w:type="paragraph" w:customStyle="1" w:styleId="CF84441D1A2E49B6B520965AF661BFB0">
    <w:name w:val="CF84441D1A2E49B6B520965AF661BFB0"/>
  </w:style>
  <w:style w:type="paragraph" w:customStyle="1" w:styleId="DA26E0FD06F74EA9B79382D4CB50FB1F">
    <w:name w:val="DA26E0FD06F74EA9B79382D4CB50FB1F"/>
  </w:style>
  <w:style w:type="paragraph" w:customStyle="1" w:styleId="42AB699AF77E4A74AB19F3D7C3E938BC">
    <w:name w:val="42AB699AF77E4A74AB19F3D7C3E938BC"/>
    <w:rsid w:val="0005705D"/>
  </w:style>
  <w:style w:type="paragraph" w:customStyle="1" w:styleId="534D42AA33744ECEAD5741AFAC8825C7">
    <w:name w:val="534D42AA33744ECEAD5741AFAC8825C7"/>
    <w:rsid w:val="0005705D"/>
  </w:style>
  <w:style w:type="paragraph" w:customStyle="1" w:styleId="1A0A9FB4962C45CBB897EF00E0BF405D">
    <w:name w:val="1A0A9FB4962C45CBB897EF00E0BF405D"/>
    <w:rsid w:val="0005705D"/>
  </w:style>
  <w:style w:type="paragraph" w:customStyle="1" w:styleId="8098CE07BED643078B1F4D4AED0730F6">
    <w:name w:val="8098CE07BED643078B1F4D4AED0730F6"/>
    <w:rsid w:val="000570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dernResume">
  <a:themeElements>
    <a:clrScheme name="ModernResume 1">
      <a:dk1>
        <a:srgbClr val="000000"/>
      </a:dk1>
      <a:lt1>
        <a:srgbClr val="FFFFFF"/>
      </a:lt1>
      <a:dk2>
        <a:srgbClr val="2C3B57"/>
      </a:dk2>
      <a:lt2>
        <a:srgbClr val="CADEE5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1">
      <a:majorFont>
        <a:latin typeface="Franklin Gothic Medium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B79958AF-6D2F-8E47-B31C-9D77199320A6}" vid="{735B7FF7-6B85-2E43-9A7F-201390A7BE5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Status xmlns="71af3243-3dd4-4a8d-8c0d-dd76da1f02a5">Not started</Statu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fa6e671f1cd7e4d96ff9652be322dd5e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4e2496f70b101db0b8013f30a071bbf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35428-6F95-4096-840F-2DD96B16B624}">
  <ds:schemaRefs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71af3243-3dd4-4a8d-8c0d-dd76da1f02a5"/>
    <ds:schemaRef ds:uri="http://schemas.openxmlformats.org/package/2006/metadata/core-properties"/>
    <ds:schemaRef ds:uri="16c05727-aa75-4e4a-9b5f-8a80a116589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47FEFD4-54E2-43C2-B579-757DDE7F1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ED917E-6B3F-4995-8090-FD9CFEE660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6A5660-87A4-4219-9957-92908C4F2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Organized modern resume</Template>
  <TotalTime>0</TotalTime>
  <Pages>3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2026-07-18T10:26:00Z</dcterms:created>
  <dcterms:modified xsi:type="dcterms:W3CDTF">2026-07-18T11:56:00Z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